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D3C786" w14:textId="77777777" w:rsidR="00AA6263" w:rsidRPr="0096623E" w:rsidRDefault="00AA6263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noProof/>
          <w:color w:val="143C7D"/>
          <w:szCs w:val="20"/>
          <w:lang w:val="fr-CH" w:eastAsia="fr-CH"/>
        </w:rPr>
      </w:pPr>
      <w:bookmarkStart w:id="0" w:name="OLE_LINK1"/>
      <w:bookmarkStart w:id="1" w:name="OLE_LINK2"/>
    </w:p>
    <w:p w14:paraId="319A2D4E" w14:textId="77777777" w:rsidR="00643154" w:rsidRPr="0096623E" w:rsidRDefault="00643154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sz w:val="26"/>
          <w:szCs w:val="26"/>
          <w:lang w:val="fr-CH" w:eastAsia="fr-CH"/>
        </w:rPr>
      </w:pPr>
    </w:p>
    <w:p w14:paraId="02C8EA13" w14:textId="2D8AFF9B" w:rsidR="0096623E" w:rsidRPr="0096623E" w:rsidRDefault="0096623E" w:rsidP="0096623E">
      <w:pPr>
        <w:pStyle w:val="Titre"/>
        <w:spacing w:after="100" w:afterAutospacing="1" w:line="240" w:lineRule="auto"/>
        <w:rPr>
          <w:spacing w:val="0"/>
          <w:lang w:val="fr-CH"/>
        </w:rPr>
      </w:pPr>
      <w:r w:rsidRPr="0096623E">
        <w:rPr>
          <w:spacing w:val="0"/>
          <w:lang w:val="fr-CH"/>
        </w:rPr>
        <w:t>Bulletin d’inscription</w:t>
      </w:r>
    </w:p>
    <w:p w14:paraId="56283226" w14:textId="2723CCDE" w:rsidR="0096623E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  <w:r w:rsidRPr="00DA176B">
        <w:rPr>
          <w:rFonts w:asciiTheme="minorHAnsi" w:hAnsiTheme="minorHAnsi" w:cstheme="minorHAnsi"/>
          <w:caps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4DEAC728" wp14:editId="23772B34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2973600" cy="1983600"/>
            <wp:effectExtent l="0" t="0" r="0" b="0"/>
            <wp:wrapNone/>
            <wp:docPr id="1" name="Image 1" descr="T:\FoCo\F-CAS DAS MAS\3 Promotion\Photos\Site internet 2020\Photo vers le FS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Co\F-CAS DAS MAS\3 Promotion\Photos\Site internet 2020\Photo vers le FSE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23E" w:rsidRPr="0096623E">
        <w:rPr>
          <w:rStyle w:val="Sous-titreCar"/>
          <w:lang w:val="fr-CH"/>
        </w:rPr>
        <w:t xml:space="preserve">Animation de sessions de formation pour adultes </w:t>
      </w:r>
      <w:r w:rsidR="00977550" w:rsidRPr="0096623E">
        <w:rPr>
          <w:rFonts w:asciiTheme="majorHAnsi" w:eastAsiaTheme="majorEastAsia" w:hAnsiTheme="majorHAnsi" w:cstheme="majorBidi"/>
          <w:b/>
          <w:iCs/>
          <w:spacing w:val="20"/>
          <w:lang w:val="fr-CH" w:eastAsia="fr-CH"/>
        </w:rPr>
        <w:br/>
      </w:r>
      <w:bookmarkEnd w:id="0"/>
      <w:bookmarkEnd w:id="1"/>
    </w:p>
    <w:p w14:paraId="6FB81523" w14:textId="745EDD8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665B399" w14:textId="1677D9F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6205302E" w14:textId="60F260FF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F710A6D" w14:textId="2A8610A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4A2F7E3C" w14:textId="07ACEB18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036D8F73" w14:textId="1D24D631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939DE1C" w14:textId="2C0A9684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D3CFE3A" w14:textId="5F840D6D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F87133F" w14:textId="6BFA17B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46D0B1E" w14:textId="77777777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531CBFAE" w14:textId="335A3804" w:rsidR="00AA6263" w:rsidRPr="0096623E" w:rsidRDefault="00AA6263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10F2597E" w14:textId="77777777" w:rsidR="00AA6263" w:rsidRPr="0096623E" w:rsidRDefault="00AA6263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3B7EFCFA" w14:textId="6FA4A5F8" w:rsidR="0096623E" w:rsidRDefault="0096623E" w:rsidP="0096623E">
      <w:pPr>
        <w:pStyle w:val="Titre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543FF9">
        <w:rPr>
          <w:lang w:val="fr-FR"/>
        </w:rPr>
        <w:t>CoordonnÉes</w:t>
      </w:r>
    </w:p>
    <w:p w14:paraId="11BBDDC9" w14:textId="6B0EE966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F382F20" w14:textId="7777777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974C6ED" w14:textId="6500906C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700045F1" w14:textId="23B32720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55881234" w14:textId="0CD8FAA0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602F4535" w14:textId="12C359B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107EE6D0" w14:textId="7777777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6F6963E5" w14:textId="2BF2331F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392A3A15" w14:textId="09EA3EA8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4031511" w14:textId="3BD13281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254BF40F" w14:textId="6B8708BE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6DDEB6D8" w14:textId="2BA4A301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E-mail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14195CAE" w14:textId="3E0616FB" w:rsidR="0096623E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751077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69601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0AAC672A" w14:textId="77777777" w:rsidR="000718F0" w:rsidRPr="00DD708A" w:rsidRDefault="000718F0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</w:p>
    <w:p w14:paraId="2C053B61" w14:textId="77777777" w:rsidR="0096623E" w:rsidRDefault="0096623E" w:rsidP="0096623E">
      <w:pPr>
        <w:pStyle w:val="Titre1"/>
        <w:numPr>
          <w:ilvl w:val="0"/>
          <w:numId w:val="0"/>
        </w:numPr>
        <w:rPr>
          <w:lang w:val="fr-CH"/>
        </w:rPr>
      </w:pPr>
      <w:r>
        <w:rPr>
          <w:lang w:val="fr-CH"/>
        </w:rPr>
        <w:t>Conditions d’admission et pièces à joindre</w:t>
      </w:r>
    </w:p>
    <w:p w14:paraId="758D4460" w14:textId="20834DE3" w:rsidR="0096623E" w:rsidRPr="000718F0" w:rsidRDefault="00F17D0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623966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 w:rsidRPr="000718F0">
        <w:rPr>
          <w:szCs w:val="20"/>
          <w:lang w:val="fr-CH"/>
        </w:rPr>
        <w:t xml:space="preserve"> </w:t>
      </w:r>
      <w:r w:rsidR="00327DD4" w:rsidRPr="000718F0">
        <w:rPr>
          <w:szCs w:val="20"/>
          <w:lang w:val="fr-CH"/>
        </w:rPr>
        <w:t xml:space="preserve">Avoir au moins </w:t>
      </w:r>
      <w:r w:rsidR="0096623E" w:rsidRPr="000718F0">
        <w:rPr>
          <w:szCs w:val="20"/>
          <w:lang w:val="fr-CH"/>
        </w:rPr>
        <w:t>3 ans de pratique professionnelle ;</w:t>
      </w:r>
    </w:p>
    <w:p w14:paraId="4785108F" w14:textId="68586F53" w:rsidR="0096623E" w:rsidRPr="000718F0" w:rsidRDefault="00F17D04" w:rsidP="00E824BE">
      <w:pPr>
        <w:ind w:left="284" w:hanging="284"/>
        <w:rPr>
          <w:szCs w:val="20"/>
          <w:lang w:val="fr-CH"/>
        </w:rPr>
      </w:pPr>
      <w:sdt>
        <w:sdtPr>
          <w:rPr>
            <w:szCs w:val="20"/>
            <w:lang w:val="fr-CH"/>
          </w:rPr>
          <w:id w:val="1474107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 w:rsidRPr="000718F0">
        <w:rPr>
          <w:szCs w:val="20"/>
          <w:lang w:val="fr-CH"/>
        </w:rPr>
        <w:t xml:space="preserve"> </w:t>
      </w:r>
      <w:r w:rsidR="00327DD4" w:rsidRPr="000718F0">
        <w:rPr>
          <w:szCs w:val="20"/>
          <w:lang w:val="fr-CH"/>
        </w:rPr>
        <w:t>A</w:t>
      </w:r>
      <w:r w:rsidR="0096623E" w:rsidRPr="000718F0">
        <w:rPr>
          <w:szCs w:val="20"/>
          <w:lang w:val="fr-CH"/>
        </w:rPr>
        <w:t>voir, si possible, au moins une année d’expérience professionnelle de formateur ou formatrice ou au minimum 75 heures de prestations</w:t>
      </w:r>
      <w:r w:rsidR="00327DD4" w:rsidRPr="000718F0">
        <w:rPr>
          <w:szCs w:val="20"/>
          <w:lang w:val="fr-CH"/>
        </w:rPr>
        <w:t xml:space="preserve"> (attestation spécifiant explicitement le nombre d’heures de formations animées (cf. modèle FSEA) ;</w:t>
      </w:r>
    </w:p>
    <w:p w14:paraId="56D91730" w14:textId="78B99391" w:rsidR="0096623E" w:rsidRPr="000718F0" w:rsidRDefault="00F17D0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301860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 w:rsidRPr="000718F0">
        <w:rPr>
          <w:szCs w:val="20"/>
          <w:lang w:val="fr-CH"/>
        </w:rPr>
        <w:t xml:space="preserve"> </w:t>
      </w:r>
      <w:r w:rsidR="00327DD4" w:rsidRPr="000718F0">
        <w:rPr>
          <w:szCs w:val="20"/>
          <w:lang w:val="fr-CH"/>
        </w:rPr>
        <w:t>E</w:t>
      </w:r>
      <w:r w:rsidR="0096623E" w:rsidRPr="000718F0">
        <w:rPr>
          <w:szCs w:val="20"/>
          <w:lang w:val="fr-CH"/>
        </w:rPr>
        <w:t>xercer une activité de formation pendant la durée de la formation.</w:t>
      </w:r>
    </w:p>
    <w:p w14:paraId="5E9ECF55" w14:textId="192DA6EC" w:rsidR="00327DD4" w:rsidRPr="000718F0" w:rsidRDefault="00F17D04" w:rsidP="00327DD4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694769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Copie du Curriculum vitae</w:t>
      </w:r>
    </w:p>
    <w:p w14:paraId="0D84CFDE" w14:textId="171E6F9A" w:rsidR="00327DD4" w:rsidRPr="000718F0" w:rsidRDefault="00F17D04" w:rsidP="00327DD4">
      <w:pPr>
        <w:tabs>
          <w:tab w:val="left" w:pos="142"/>
        </w:tabs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1939021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Copie d’une pièce d’identité en vue de la saisie des informations u</w:t>
      </w:r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tiles pour l’édition du diplôme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(prénom, nom, date de naissance, lieu d’origine).</w:t>
      </w:r>
    </w:p>
    <w:p w14:paraId="3B271EE9" w14:textId="1235DD81" w:rsidR="00327DD4" w:rsidRPr="000718F0" w:rsidRDefault="00F17D04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1897275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Copie des diplômes ou des attestations des formations nécessaires à l’admission</w:t>
      </w:r>
    </w:p>
    <w:p w14:paraId="68C66052" w14:textId="77777777" w:rsidR="00DA176B" w:rsidRDefault="00DA176B" w:rsidP="00E824BE">
      <w:pPr>
        <w:pStyle w:val="Titre1"/>
        <w:numPr>
          <w:ilvl w:val="0"/>
          <w:numId w:val="0"/>
        </w:numPr>
        <w:rPr>
          <w:lang w:val="fr-CH"/>
        </w:rPr>
      </w:pPr>
    </w:p>
    <w:p w14:paraId="66D9B160" w14:textId="2DC13977" w:rsidR="00977550" w:rsidRDefault="00E824BE" w:rsidP="00E824BE">
      <w:pPr>
        <w:pStyle w:val="Titre1"/>
        <w:numPr>
          <w:ilvl w:val="0"/>
          <w:numId w:val="0"/>
        </w:numPr>
        <w:rPr>
          <w:lang w:val="fr-CH"/>
        </w:rPr>
      </w:pPr>
      <w:r>
        <w:rPr>
          <w:lang w:val="fr-CH"/>
        </w:rPr>
        <w:t>Coût de la formation</w:t>
      </w:r>
    </w:p>
    <w:p w14:paraId="48769CD2" w14:textId="21321744" w:rsidR="00E824BE" w:rsidRPr="000718F0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FR"/>
        </w:rPr>
      </w:pPr>
      <w:r w:rsidRPr="000718F0">
        <w:rPr>
          <w:szCs w:val="20"/>
          <w:lang w:val="fr-FR"/>
        </w:rPr>
        <w:t xml:space="preserve">Frais d’inscription de CHF 100.- </w:t>
      </w:r>
    </w:p>
    <w:p w14:paraId="096B022E" w14:textId="65EC7315" w:rsidR="00E824BE" w:rsidRDefault="00121FB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FR"/>
        </w:rPr>
        <w:t>É</w:t>
      </w:r>
      <w:r w:rsidR="00E824BE" w:rsidRPr="000718F0">
        <w:rPr>
          <w:szCs w:val="20"/>
          <w:lang w:val="fr-CH"/>
        </w:rPr>
        <w:t>moluments de CHF 3’400.- y.c les fra</w:t>
      </w:r>
      <w:r w:rsidR="000718F0" w:rsidRPr="000718F0">
        <w:rPr>
          <w:szCs w:val="20"/>
          <w:lang w:val="fr-CH"/>
        </w:rPr>
        <w:t>is d’hébergement du résidentiel et</w:t>
      </w:r>
      <w:r w:rsidR="00E824BE" w:rsidRPr="000718F0">
        <w:rPr>
          <w:szCs w:val="20"/>
          <w:lang w:val="fr-CH"/>
        </w:rPr>
        <w:t xml:space="preserve"> la documentation </w:t>
      </w:r>
    </w:p>
    <w:p w14:paraId="2ACE9AF4" w14:textId="467B9CD8" w:rsidR="00121FB2" w:rsidRDefault="00121FB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CH"/>
        </w:rPr>
        <w:t>Émoluments de CHF 1'650.- pour le module M1C complémentaire</w:t>
      </w:r>
    </w:p>
    <w:p w14:paraId="0F3CF073" w14:textId="7F418299" w:rsidR="00121FB2" w:rsidRPr="000718F0" w:rsidRDefault="00121FB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CH"/>
        </w:rPr>
        <w:t>Émoluments de CHF 150.- par heure pour l’accompagnement VAE</w:t>
      </w:r>
    </w:p>
    <w:p w14:paraId="082B9FB5" w14:textId="206E580B" w:rsidR="00E824BE" w:rsidRPr="00DD708A" w:rsidRDefault="00DA176B" w:rsidP="00DD708A">
      <w:pPr>
        <w:pStyle w:val="Titre1"/>
        <w:numPr>
          <w:ilvl w:val="0"/>
          <w:numId w:val="0"/>
        </w:numPr>
        <w:rPr>
          <w:lang w:val="fr-CH"/>
        </w:rPr>
      </w:pPr>
      <w:r>
        <w:rPr>
          <w:lang w:val="fr-CH"/>
        </w:rPr>
        <w:t>choix du parcours</w:t>
      </w:r>
    </w:p>
    <w:p w14:paraId="0C9A9842" w14:textId="1E8E47F8" w:rsidR="00E824BE" w:rsidRPr="000718F0" w:rsidRDefault="00E824BE" w:rsidP="00E824BE">
      <w:pPr>
        <w:rPr>
          <w:szCs w:val="20"/>
          <w:lang w:val="fr-CH"/>
        </w:rPr>
      </w:pPr>
      <w:r w:rsidRPr="000718F0">
        <w:rPr>
          <w:szCs w:val="20"/>
          <w:lang w:val="fr-CH"/>
        </w:rPr>
        <w:t>Je m’inscris à la formation continue certifiante CAS (Certificate of Advanced Studies) </w:t>
      </w:r>
      <w:r w:rsidR="00360399">
        <w:rPr>
          <w:szCs w:val="20"/>
          <w:lang w:val="fr-CH"/>
        </w:rPr>
        <w:t>p</w:t>
      </w:r>
      <w:r w:rsidR="00360399" w:rsidRPr="000718F0">
        <w:rPr>
          <w:szCs w:val="20"/>
          <w:lang w:val="fr-CH"/>
        </w:rPr>
        <w:t xml:space="preserve">our la session </w:t>
      </w:r>
      <w:r w:rsidR="00360399" w:rsidRPr="000718F0">
        <w:rPr>
          <w:szCs w:val="20"/>
          <w:lang w:val="fr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360399" w:rsidRPr="000718F0">
        <w:rPr>
          <w:szCs w:val="20"/>
          <w:lang w:val="fr-CH"/>
        </w:rPr>
        <w:instrText xml:space="preserve"> FORMTEXT </w:instrText>
      </w:r>
      <w:r w:rsidR="00360399" w:rsidRPr="000718F0">
        <w:rPr>
          <w:szCs w:val="20"/>
          <w:lang w:val="fr-CH"/>
        </w:rPr>
      </w:r>
      <w:r w:rsidR="00360399" w:rsidRPr="000718F0">
        <w:rPr>
          <w:szCs w:val="20"/>
          <w:lang w:val="fr-CH"/>
        </w:rPr>
        <w:fldChar w:fldCharType="separate"/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szCs w:val="20"/>
          <w:lang w:val="fr-CH"/>
        </w:rPr>
        <w:fldChar w:fldCharType="end"/>
      </w:r>
      <w:bookmarkEnd w:id="13"/>
    </w:p>
    <w:p w14:paraId="21CFC39E" w14:textId="0F3C21B8" w:rsidR="00E824BE" w:rsidRDefault="00F17D0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430434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>
        <w:rPr>
          <w:szCs w:val="20"/>
          <w:lang w:val="fr-CH"/>
        </w:rPr>
        <w:t xml:space="preserve"> </w:t>
      </w:r>
      <w:r w:rsidR="00121FB2">
        <w:rPr>
          <w:szCs w:val="20"/>
          <w:lang w:val="fr-CH"/>
        </w:rPr>
        <w:t xml:space="preserve">M1 </w:t>
      </w:r>
      <w:r w:rsidR="00E824BE" w:rsidRPr="000718F0">
        <w:rPr>
          <w:szCs w:val="20"/>
          <w:lang w:val="fr-CH"/>
        </w:rPr>
        <w:t>Animation de sessions de formation pour adultes (Certificat FSEA, 13 crédits ECTS)</w:t>
      </w:r>
    </w:p>
    <w:p w14:paraId="10E64652" w14:textId="10F40EC5" w:rsidR="00121FB2" w:rsidRDefault="00F17D0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147741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1FB2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121FB2">
        <w:rPr>
          <w:szCs w:val="20"/>
          <w:lang w:val="fr-CH"/>
        </w:rPr>
        <w:t xml:space="preserve"> M1C Module complémentaire (3 ECTS)</w:t>
      </w:r>
    </w:p>
    <w:p w14:paraId="7DE7575B" w14:textId="5B89654D" w:rsidR="00121FB2" w:rsidRDefault="00F17D0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1874423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0399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121FB2">
        <w:rPr>
          <w:szCs w:val="20"/>
          <w:lang w:val="fr-CH"/>
        </w:rPr>
        <w:t xml:space="preserve"> Accompagnement dans la procédure de qualification par validation des acquis (VAE)</w:t>
      </w:r>
    </w:p>
    <w:p w14:paraId="59F53F5A" w14:textId="77777777" w:rsidR="00121FB2" w:rsidRPr="000718F0" w:rsidRDefault="00121FB2" w:rsidP="00E824BE">
      <w:pPr>
        <w:rPr>
          <w:szCs w:val="20"/>
          <w:lang w:val="fr-CH"/>
        </w:rPr>
      </w:pPr>
    </w:p>
    <w:p w14:paraId="024B91F7" w14:textId="24EC4D19" w:rsidR="00E824BE" w:rsidRPr="000718F0" w:rsidRDefault="00F17D04" w:rsidP="00360399">
      <w:pPr>
        <w:ind w:left="284" w:hanging="284"/>
        <w:rPr>
          <w:szCs w:val="20"/>
          <w:lang w:val="fr-FR"/>
        </w:rPr>
      </w:pPr>
      <w:sdt>
        <w:sdtPr>
          <w:rPr>
            <w:szCs w:val="20"/>
            <w:lang w:val="fr-FR"/>
          </w:rPr>
          <w:id w:val="1814905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0399">
            <w:rPr>
              <w:rFonts w:ascii="MS Gothic" w:eastAsia="MS Gothic" w:hAnsi="MS Gothic" w:hint="eastAsia"/>
              <w:szCs w:val="20"/>
              <w:lang w:val="fr-FR"/>
            </w:rPr>
            <w:t>☐</w:t>
          </w:r>
        </w:sdtContent>
      </w:sdt>
      <w:r w:rsidR="00360399">
        <w:rPr>
          <w:szCs w:val="20"/>
          <w:lang w:val="fr-FR"/>
        </w:rPr>
        <w:t xml:space="preserve"> </w:t>
      </w:r>
      <w:r w:rsidR="00E824BE" w:rsidRPr="000718F0">
        <w:rPr>
          <w:szCs w:val="20"/>
          <w:lang w:val="fr-FR"/>
        </w:rPr>
        <w:t>Je certifie l’exactitude des renseignements ci-dessus et confirme avoir</w:t>
      </w:r>
      <w:r w:rsidR="00360399">
        <w:rPr>
          <w:szCs w:val="20"/>
          <w:lang w:val="fr-FR"/>
        </w:rPr>
        <w:t xml:space="preserve"> pris connaissance et accepter </w:t>
      </w:r>
      <w:r w:rsidR="00E824BE" w:rsidRPr="00360399">
        <w:rPr>
          <w:szCs w:val="20"/>
          <w:lang w:val="fr-FR"/>
        </w:rPr>
        <w:t>les conditi</w:t>
      </w:r>
      <w:r w:rsidR="00360399">
        <w:rPr>
          <w:szCs w:val="20"/>
          <w:lang w:val="fr-FR"/>
        </w:rPr>
        <w:t xml:space="preserve">ons générales pour la formation continue certifiante IFFP et </w:t>
      </w:r>
      <w:r w:rsidR="00E824BE" w:rsidRPr="00360399">
        <w:rPr>
          <w:szCs w:val="20"/>
          <w:lang w:val="fr-FR"/>
        </w:rPr>
        <w:t>les directives concer</w:t>
      </w:r>
      <w:r w:rsidR="00360399">
        <w:rPr>
          <w:szCs w:val="20"/>
          <w:lang w:val="fr-FR"/>
        </w:rPr>
        <w:t xml:space="preserve">nant le traitement des absences qui </w:t>
      </w:r>
      <w:r w:rsidR="00E824BE" w:rsidRPr="000718F0">
        <w:rPr>
          <w:szCs w:val="20"/>
          <w:lang w:val="fr-FR"/>
        </w:rPr>
        <w:t>sont disponibles sur le site internet de l’IFFP.</w:t>
      </w:r>
    </w:p>
    <w:p w14:paraId="282B681B" w14:textId="77777777" w:rsidR="00E824BE" w:rsidRPr="000718F0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4459035" w14:textId="77777777" w:rsidR="00E824BE" w:rsidRPr="000718F0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1BB9F4CF" w14:textId="67CCB772" w:rsidR="00E824BE" w:rsidRPr="000718F0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0718F0">
        <w:rPr>
          <w:rFonts w:asciiTheme="minorHAnsi" w:hAnsiTheme="minorHAnsi" w:cstheme="minorHAnsi"/>
          <w:szCs w:val="20"/>
          <w:lang w:val="fr-FR"/>
        </w:rPr>
        <w:t>Lieu et date :</w:t>
      </w:r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 w:rsidR="000718F0" w:rsidRPr="000718F0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="000718F0" w:rsidRPr="000718F0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0718F0" w:rsidRPr="000718F0">
        <w:rPr>
          <w:rFonts w:asciiTheme="minorHAnsi" w:hAnsiTheme="minorHAnsi" w:cstheme="minorHAnsi"/>
          <w:szCs w:val="20"/>
          <w:lang w:val="fr-FR"/>
        </w:rPr>
      </w:r>
      <w:r w:rsidR="000718F0" w:rsidRPr="000718F0">
        <w:rPr>
          <w:rFonts w:asciiTheme="minorHAnsi" w:hAnsiTheme="minorHAnsi" w:cstheme="minorHAnsi"/>
          <w:szCs w:val="20"/>
          <w:lang w:val="fr-FR"/>
        </w:rPr>
        <w:fldChar w:fldCharType="separate"/>
      </w:r>
      <w:r w:rsidR="000718F0"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="000718F0"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="000718F0"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="000718F0"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="000718F0"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="000718F0" w:rsidRPr="000718F0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4"/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, le </w:t>
      </w:r>
      <w:r w:rsidR="000718F0" w:rsidRPr="000718F0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="000718F0" w:rsidRPr="000718F0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0718F0" w:rsidRPr="000718F0">
        <w:rPr>
          <w:rFonts w:asciiTheme="minorHAnsi" w:hAnsiTheme="minorHAnsi" w:cstheme="minorHAnsi"/>
          <w:szCs w:val="20"/>
          <w:lang w:val="fr-FR"/>
        </w:rPr>
      </w:r>
      <w:r w:rsidR="000718F0" w:rsidRPr="000718F0">
        <w:rPr>
          <w:rFonts w:asciiTheme="minorHAnsi" w:hAnsiTheme="minorHAnsi" w:cstheme="minorHAnsi"/>
          <w:szCs w:val="20"/>
          <w:lang w:val="fr-FR"/>
        </w:rPr>
        <w:fldChar w:fldCharType="separate"/>
      </w:r>
      <w:r w:rsidR="000718F0"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="000718F0"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="000718F0"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="000718F0"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="000718F0"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="000718F0" w:rsidRPr="000718F0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5"/>
      <w:r w:rsidRPr="000718F0">
        <w:rPr>
          <w:rFonts w:asciiTheme="minorHAnsi" w:hAnsiTheme="minorHAnsi" w:cstheme="minorHAnsi"/>
          <w:szCs w:val="20"/>
          <w:lang w:val="fr-FR"/>
        </w:rPr>
        <w:tab/>
        <w:t xml:space="preserve"> </w:t>
      </w:r>
    </w:p>
    <w:p w14:paraId="47F15B7A" w14:textId="77777777" w:rsidR="00E824BE" w:rsidRPr="000718F0" w:rsidRDefault="00E824BE" w:rsidP="00E824BE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56E6B75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181D2FBD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2BD1D09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0718F0">
        <w:rPr>
          <w:rFonts w:asciiTheme="minorHAnsi" w:hAnsiTheme="minorHAnsi" w:cstheme="minorHAnsi"/>
          <w:szCs w:val="20"/>
          <w:lang w:val="fr-FR"/>
        </w:rPr>
        <w:t xml:space="preserve">Signature électronique ou manuelle : </w:t>
      </w:r>
    </w:p>
    <w:p w14:paraId="1C0F9EAA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1E46A2AC" w14:textId="21A5C5DE" w:rsidR="00E824BE" w:rsidRPr="000718F0" w:rsidRDefault="000718F0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0718F0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6" w:name="Texte16"/>
      <w:r w:rsidRPr="000718F0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Pr="000718F0">
        <w:rPr>
          <w:rFonts w:asciiTheme="minorHAnsi" w:hAnsiTheme="minorHAnsi" w:cstheme="minorHAnsi"/>
          <w:szCs w:val="20"/>
          <w:lang w:val="fr-FR"/>
        </w:rPr>
      </w:r>
      <w:r w:rsidRPr="000718F0">
        <w:rPr>
          <w:rFonts w:asciiTheme="minorHAnsi" w:hAnsiTheme="minorHAnsi" w:cstheme="minorHAnsi"/>
          <w:szCs w:val="20"/>
          <w:lang w:val="fr-FR"/>
        </w:rPr>
        <w:fldChar w:fldCharType="separate"/>
      </w:r>
      <w:bookmarkStart w:id="17" w:name="_GoBack"/>
      <w:r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0718F0">
        <w:rPr>
          <w:rFonts w:asciiTheme="minorHAnsi" w:hAnsiTheme="minorHAnsi" w:cstheme="minorHAnsi"/>
          <w:noProof/>
          <w:szCs w:val="20"/>
          <w:lang w:val="fr-FR"/>
        </w:rPr>
        <w:t> </w:t>
      </w:r>
      <w:bookmarkEnd w:id="17"/>
      <w:r w:rsidRPr="000718F0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6"/>
    </w:p>
    <w:p w14:paraId="16DB5BD5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85EA875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271858A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81CF4D9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9E9EA05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DC39CB5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445F8BE5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0869640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D6A99F8" w14:textId="77777777" w:rsidR="00FF31E3" w:rsidRPr="00FF31E3" w:rsidRDefault="00FF31E3" w:rsidP="00FF31E3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FF31E3">
        <w:rPr>
          <w:rFonts w:asciiTheme="minorHAnsi" w:hAnsiTheme="minorHAnsi" w:cstheme="minorHAnsi"/>
          <w:szCs w:val="20"/>
          <w:lang w:val="fr-FR"/>
        </w:rPr>
        <w:t>Par sa signature, le-la participant-e accepte que ses coordonnées professionnelles apparaissent sur les listes de participant-e-s distribuées dans le cadre des modules.</w:t>
      </w:r>
    </w:p>
    <w:p w14:paraId="663EE8B8" w14:textId="33A67711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1672C206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B8A183A" w14:textId="77777777" w:rsidR="00E824BE" w:rsidRPr="000718F0" w:rsidRDefault="00E824BE" w:rsidP="00E824BE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EE03F1C" w14:textId="0C00E3FC" w:rsidR="00E824BE" w:rsidRPr="000718F0" w:rsidRDefault="00640B86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 xml:space="preserve">Merci de </w:t>
      </w:r>
      <w:r w:rsidR="00E824BE" w:rsidRPr="000718F0">
        <w:rPr>
          <w:rFonts w:asciiTheme="minorHAnsi" w:hAnsiTheme="minorHAnsi" w:cstheme="minorHAnsi"/>
          <w:szCs w:val="20"/>
          <w:lang w:val="fr-FR"/>
        </w:rPr>
        <w:t xml:space="preserve">retourner </w:t>
      </w:r>
      <w:r>
        <w:rPr>
          <w:rFonts w:asciiTheme="minorHAnsi" w:hAnsiTheme="minorHAnsi" w:cstheme="minorHAnsi"/>
          <w:szCs w:val="20"/>
          <w:lang w:val="fr-FR"/>
        </w:rPr>
        <w:t>le</w:t>
      </w:r>
      <w:r w:rsidR="00E824BE"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>
        <w:rPr>
          <w:rFonts w:asciiTheme="minorHAnsi" w:hAnsiTheme="minorHAnsi" w:cstheme="minorHAnsi"/>
          <w:szCs w:val="20"/>
          <w:lang w:val="fr-FR"/>
        </w:rPr>
        <w:t>dossier d’admission complet</w:t>
      </w:r>
      <w:r w:rsidR="00E824BE" w:rsidRPr="000718F0">
        <w:rPr>
          <w:rFonts w:asciiTheme="minorHAnsi" w:hAnsiTheme="minorHAnsi" w:cstheme="minorHAnsi"/>
          <w:szCs w:val="20"/>
          <w:lang w:val="fr-FR"/>
        </w:rPr>
        <w:t>,</w:t>
      </w:r>
      <w:r>
        <w:rPr>
          <w:rFonts w:asciiTheme="minorHAnsi" w:hAnsiTheme="minorHAnsi" w:cstheme="minorHAnsi"/>
          <w:szCs w:val="20"/>
          <w:lang w:val="fr-FR"/>
        </w:rPr>
        <w:t xml:space="preserve"> par courriel à </w:t>
      </w:r>
      <w:hyperlink r:id="rId9" w:history="1">
        <w:r w:rsidRPr="00087159">
          <w:rPr>
            <w:rStyle w:val="Lienhypertexte"/>
            <w:rFonts w:asciiTheme="minorHAnsi" w:hAnsiTheme="minorHAnsi" w:cstheme="minorHAnsi"/>
            <w:szCs w:val="20"/>
            <w:lang w:val="fr-FR"/>
          </w:rPr>
          <w:t>martine.karlen@iffp.swiss</w:t>
        </w:r>
      </w:hyperlink>
      <w:r>
        <w:rPr>
          <w:rFonts w:asciiTheme="minorHAnsi" w:hAnsiTheme="minorHAnsi" w:cstheme="minorHAnsi"/>
          <w:szCs w:val="20"/>
          <w:lang w:val="fr-FR"/>
        </w:rPr>
        <w:t xml:space="preserve"> ou</w:t>
      </w:r>
      <w:r w:rsidR="00E824BE" w:rsidRPr="000718F0">
        <w:rPr>
          <w:rFonts w:asciiTheme="minorHAnsi" w:hAnsiTheme="minorHAnsi" w:cstheme="minorHAnsi"/>
          <w:szCs w:val="20"/>
          <w:lang w:val="fr-FR"/>
        </w:rPr>
        <w:t xml:space="preserve"> par courrier </w:t>
      </w:r>
      <w:r w:rsidR="00360399">
        <w:rPr>
          <w:rFonts w:asciiTheme="minorHAnsi" w:hAnsiTheme="minorHAnsi" w:cstheme="minorHAnsi"/>
          <w:szCs w:val="20"/>
          <w:lang w:val="fr-FR"/>
        </w:rPr>
        <w:t xml:space="preserve">postal </w:t>
      </w:r>
      <w:r w:rsidR="00E824BE" w:rsidRPr="000718F0">
        <w:rPr>
          <w:rFonts w:asciiTheme="minorHAnsi" w:hAnsiTheme="minorHAnsi" w:cstheme="minorHAnsi"/>
          <w:szCs w:val="20"/>
          <w:lang w:val="fr-FR"/>
        </w:rPr>
        <w:t>à l’a</w:t>
      </w:r>
      <w:r>
        <w:rPr>
          <w:rFonts w:asciiTheme="minorHAnsi" w:hAnsiTheme="minorHAnsi" w:cstheme="minorHAnsi"/>
          <w:szCs w:val="20"/>
          <w:lang w:val="fr-FR"/>
        </w:rPr>
        <w:t>ttention de Madame</w:t>
      </w:r>
      <w:r w:rsidR="00360399">
        <w:rPr>
          <w:rFonts w:asciiTheme="minorHAnsi" w:hAnsiTheme="minorHAnsi" w:cstheme="minorHAnsi"/>
          <w:szCs w:val="20"/>
          <w:lang w:val="fr-FR"/>
        </w:rPr>
        <w:t xml:space="preserve"> Ma</w:t>
      </w:r>
      <w:r>
        <w:rPr>
          <w:rFonts w:asciiTheme="minorHAnsi" w:hAnsiTheme="minorHAnsi" w:cstheme="minorHAnsi"/>
          <w:szCs w:val="20"/>
          <w:lang w:val="fr-FR"/>
        </w:rPr>
        <w:t>rtine Karlen.</w:t>
      </w:r>
    </w:p>
    <w:p w14:paraId="0BE1FA41" w14:textId="77777777" w:rsidR="00643154" w:rsidRPr="000718F0" w:rsidRDefault="00643154" w:rsidP="00E824BE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sectPr w:rsidR="00643154" w:rsidRPr="000718F0" w:rsidSect="00A1592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-1418" w:right="1701" w:bottom="709" w:left="1701" w:header="284" w:footer="1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9E4254" w14:textId="77777777" w:rsidR="003C2B32" w:rsidRDefault="003C2B32" w:rsidP="007165D6">
      <w:pPr>
        <w:spacing w:line="240" w:lineRule="auto"/>
      </w:pPr>
      <w:r>
        <w:separator/>
      </w:r>
    </w:p>
  </w:endnote>
  <w:endnote w:type="continuationSeparator" w:id="0">
    <w:p w14:paraId="0C1EE949" w14:textId="77777777" w:rsidR="003C2B32" w:rsidRDefault="003C2B32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Light"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892B6" w14:textId="77777777" w:rsidR="000779AE" w:rsidRPr="00055CCB" w:rsidRDefault="000779AE" w:rsidP="000779AE">
    <w:pPr>
      <w:rPr>
        <w:rFonts w:eastAsiaTheme="minorEastAsia" w:cs="Arial"/>
        <w:noProof/>
        <w:sz w:val="14"/>
        <w:szCs w:val="14"/>
        <w:lang w:val="fr-CH" w:eastAsia="de-CH"/>
      </w:rPr>
    </w:pPr>
    <w:r w:rsidRPr="00055CCB">
      <w:rPr>
        <w:rFonts w:eastAsiaTheme="minorEastAsia" w:cs="Arial"/>
        <w:noProof/>
        <w:sz w:val="14"/>
        <w:szCs w:val="14"/>
        <w:lang w:val="fr-CH" w:eastAsia="de-CH"/>
      </w:rPr>
      <w:t xml:space="preserve">Institut fédéral des hautes études en formation professionnelle | Avenue de Longemalle 1 | 1020 Renens </w:t>
    </w:r>
  </w:p>
  <w:p w14:paraId="228121A4" w14:textId="77777777" w:rsidR="000779AE" w:rsidRPr="00793541" w:rsidRDefault="000779AE" w:rsidP="000779AE">
    <w:pPr>
      <w:pStyle w:val="Pieddepage"/>
    </w:pPr>
    <w:r w:rsidRPr="00055CCB">
      <w:rPr>
        <w:rFonts w:eastAsiaTheme="minorEastAsia" w:cs="Arial"/>
        <w:noProof/>
        <w:sz w:val="14"/>
        <w:szCs w:val="14"/>
        <w:lang w:val="it-CH" w:eastAsia="de-CH"/>
      </w:rPr>
      <w:t xml:space="preserve">Adresse postale : CP 192 | CH-1000 Lausanne 16 | Téléphone </w:t>
    </w:r>
    <w:r w:rsidRPr="00055CCB">
      <w:rPr>
        <w:sz w:val="14"/>
        <w:szCs w:val="14"/>
        <w:lang w:val="fr-CH"/>
      </w:rPr>
      <w:t>+</w:t>
    </w:r>
    <w:r w:rsidRPr="00055CCB">
      <w:rPr>
        <w:rFonts w:eastAsiaTheme="minorEastAsia" w:cs="Arial"/>
        <w:noProof/>
        <w:sz w:val="14"/>
        <w:szCs w:val="14"/>
        <w:lang w:val="fr-CH" w:eastAsia="de-CH"/>
      </w:rPr>
      <w:t xml:space="preserve">41 58 458 22 00 | </w:t>
    </w:r>
    <w:hyperlink r:id="rId1" w:history="1">
      <w:r w:rsidRPr="00055CCB">
        <w:rPr>
          <w:rFonts w:eastAsiaTheme="minorEastAsia" w:cs="Arial"/>
          <w:noProof/>
          <w:sz w:val="14"/>
          <w:szCs w:val="14"/>
          <w:lang w:val="fr-CH" w:eastAsia="de-CH"/>
        </w:rPr>
        <w:t>www.iffp.swiss</w:t>
      </w:r>
    </w:hyperlink>
    <w:r w:rsidRPr="00055CCB">
      <w:rPr>
        <w:rFonts w:eastAsiaTheme="minorEastAsia" w:cs="Arial"/>
        <w:noProof/>
        <w:sz w:val="14"/>
        <w:szCs w:val="14"/>
        <w:lang w:val="fr-CH" w:eastAsia="de-CH"/>
      </w:rPr>
      <w:t xml:space="preserve"> | </w:t>
    </w:r>
    <w:hyperlink r:id="rId2" w:history="1">
      <w:r w:rsidRPr="00055CCB">
        <w:rPr>
          <w:rFonts w:eastAsiaTheme="minorEastAsia" w:cs="Arial"/>
          <w:noProof/>
          <w:sz w:val="14"/>
          <w:szCs w:val="14"/>
          <w:lang w:val="fr-CH" w:eastAsia="de-CH"/>
        </w:rPr>
        <w:t>info@iffp.swiss</w:t>
      </w:r>
    </w:hyperlink>
  </w:p>
  <w:p w14:paraId="483B8E8D" w14:textId="77777777" w:rsidR="000779AE" w:rsidRDefault="000779A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7689D" w14:paraId="104D8CEA" w14:textId="77777777" w:rsidTr="00A012BE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53D0E77D" w14:textId="77777777" w:rsidR="0077689D" w:rsidRDefault="0077689D" w:rsidP="00885C03">
          <w:pPr>
            <w:pStyle w:val="Pieddepage"/>
            <w:tabs>
              <w:tab w:val="clear" w:pos="4536"/>
              <w:tab w:val="clear" w:pos="9072"/>
            </w:tabs>
          </w:pPr>
        </w:p>
      </w:tc>
    </w:tr>
    <w:tr w:rsidR="0077689D" w:rsidRPr="00DA176B" w14:paraId="164CDB72" w14:textId="77777777" w:rsidTr="005124B5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A23B312" w14:textId="77777777" w:rsidR="00CB013B" w:rsidRPr="00977550" w:rsidRDefault="00CB013B" w:rsidP="00CB013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>Institut fédéral des hautes études en formation professionnelle IFFP</w:t>
          </w:r>
        </w:p>
        <w:p w14:paraId="169966A6" w14:textId="77777777" w:rsidR="00CB013B" w:rsidRPr="00977550" w:rsidRDefault="00CB013B" w:rsidP="00CB013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1603AF1F" w14:textId="77777777" w:rsidR="00CB013B" w:rsidRPr="00977550" w:rsidRDefault="00CB013B" w:rsidP="00CB013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2661F04F" w14:textId="77777777" w:rsidR="0077689D" w:rsidRPr="00977550" w:rsidRDefault="0077689D" w:rsidP="00CB013B">
          <w:pPr>
            <w:rPr>
              <w:lang w:val="fr-CH"/>
            </w:rPr>
          </w:pPr>
          <w:r w:rsidRPr="00977550">
            <w:rPr>
              <w:sz w:val="16"/>
              <w:szCs w:val="16"/>
              <w:lang w:val="fr-CH"/>
            </w:rPr>
            <w:t>+</w:t>
          </w:r>
          <w:r w:rsidR="00CB013B"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41 58 458 22 00, </w:t>
          </w:r>
          <w:r w:rsidR="00F17D04">
            <w:fldChar w:fldCharType="begin"/>
          </w:r>
          <w:r w:rsidR="00F17D04" w:rsidRPr="00DA176B">
            <w:rPr>
              <w:lang w:val="fr-CH"/>
            </w:rPr>
            <w:instrText xml:space="preserve"> HYPERLINK "mailto:info@iffp.swiss" </w:instrText>
          </w:r>
          <w:r w:rsidR="00F17D04">
            <w:fldChar w:fldCharType="separate"/>
          </w:r>
          <w:r w:rsidR="00CB013B"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>info@iffp.swiss</w:t>
          </w:r>
          <w:r w:rsidR="00F17D04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fldChar w:fldCharType="end"/>
          </w:r>
          <w:r w:rsidR="00CB013B" w:rsidRPr="00977550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, </w:t>
          </w:r>
          <w:hyperlink r:id="rId1" w:history="1">
            <w:r w:rsidR="00CB013B" w:rsidRPr="00977550">
              <w:rPr>
                <w:rFonts w:eastAsiaTheme="minorEastAsia" w:cs="Arial"/>
                <w:noProof/>
                <w:sz w:val="16"/>
                <w:szCs w:val="16"/>
                <w:lang w:val="fr-CH" w:eastAsia="de-CH"/>
              </w:rPr>
              <w:t>www.iffp.swiss</w:t>
            </w:r>
          </w:hyperlink>
        </w:p>
      </w:tc>
    </w:tr>
  </w:tbl>
  <w:p w14:paraId="1D8B689A" w14:textId="77777777" w:rsidR="0077689D" w:rsidRPr="00CB013B" w:rsidRDefault="0077689D" w:rsidP="0077689D">
    <w:pPr>
      <w:pStyle w:val="Sansinterligne"/>
      <w:rPr>
        <w:sz w:val="4"/>
        <w:szCs w:val="4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44F9A" w14:textId="77777777" w:rsidR="003C2B32" w:rsidRDefault="003C2B32" w:rsidP="007165D6">
      <w:pPr>
        <w:spacing w:line="240" w:lineRule="auto"/>
      </w:pPr>
      <w:r>
        <w:separator/>
      </w:r>
    </w:p>
  </w:footnote>
  <w:footnote w:type="continuationSeparator" w:id="0">
    <w:p w14:paraId="7790540D" w14:textId="77777777" w:rsidR="003C2B32" w:rsidRDefault="003C2B32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187ECD" w:rsidRPr="000A53BD" w14:paraId="55803E5E" w14:textId="77777777" w:rsidTr="0077689D">
      <w:trPr>
        <w:trHeight w:val="1271"/>
      </w:trPr>
      <w:tc>
        <w:tcPr>
          <w:tcW w:w="9355" w:type="dxa"/>
        </w:tcPr>
        <w:p w14:paraId="2136FC78" w14:textId="77777777" w:rsidR="00187ECD" w:rsidRPr="000A53BD" w:rsidRDefault="00793541">
          <w:pPr>
            <w:pStyle w:val="En-tte"/>
          </w:pPr>
          <w:r w:rsidRPr="000A53BD">
            <w:rPr>
              <w:noProof/>
              <w:lang w:val="fr-CH" w:eastAsia="fr-CH"/>
            </w:rPr>
            <w:drawing>
              <wp:inline distT="0" distB="0" distL="0" distR="0" wp14:anchorId="46F5F045" wp14:editId="640F6733">
                <wp:extent cx="1073150" cy="342900"/>
                <wp:effectExtent l="0" t="0" r="0" b="0"/>
                <wp:docPr id="6" name="Grafik 1" descr="T:\Marketing &amp; Kommunikation\10 Komm-Führung\55 CI_CD\Corp. Design\2016_Redesign\30_CD\Logo\10_ehb_logo_ohne_claim\FR\iffp_logo_v0102_sans_nom_et_claim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Marketing &amp; Kommunikation\10 Komm-Führung\55 CI_CD\Corp. Design\2016_Redesign\30_CD\Logo\10_ehb_logo_ohne_claim\FR\iffp_logo_v0102_sans_nom_et_claim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E56D86" w14:textId="77777777" w:rsidR="004977C3" w:rsidRPr="000A53BD" w:rsidRDefault="004977C3" w:rsidP="000A53BD">
    <w:pPr>
      <w:pStyle w:val="Sansinterligne"/>
      <w:spacing w:after="240"/>
      <w:rPr>
        <w:sz w:val="16"/>
        <w:szCs w:val="16"/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6D65DC" w:rsidRPr="000A53BD" w14:paraId="41614C80" w14:textId="77777777" w:rsidTr="0077689D">
      <w:trPr>
        <w:trHeight w:val="1271"/>
      </w:trPr>
      <w:tc>
        <w:tcPr>
          <w:tcW w:w="9355" w:type="dxa"/>
        </w:tcPr>
        <w:p w14:paraId="654273CC" w14:textId="77777777" w:rsidR="006D65DC" w:rsidRPr="000A53BD" w:rsidRDefault="00222C0A" w:rsidP="00A05022">
          <w:pPr>
            <w:pStyle w:val="En-tte"/>
          </w:pPr>
          <w:r w:rsidRPr="000A53BD">
            <w:rPr>
              <w:noProof/>
              <w:szCs w:val="16"/>
              <w:lang w:val="fr-CH" w:eastAsia="fr-CH"/>
            </w:rPr>
            <w:drawing>
              <wp:inline distT="0" distB="0" distL="0" distR="0" wp14:anchorId="3DF6EB17" wp14:editId="44A5A9D9">
                <wp:extent cx="2337435" cy="1160780"/>
                <wp:effectExtent l="0" t="0" r="5715" b="1270"/>
                <wp:docPr id="7" name="Grafik 2" descr="T:\Marketing &amp; Kommunikation\10 Komm-Führung\55 CI_CD\Corp. Design\2016_Redesign\30_CD\Logo\10_Logo\IFFP_Logo_positiv_transparent_sans_b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Marketing &amp; Kommunikation\10 Komm-Führung\55 CI_CD\Corp. Design\2016_Redesign\30_CD\Logo\10_Logo\IFFP_Logo_positiv_transparent_sans_b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7435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C099D9" w14:textId="77777777" w:rsidR="006D65DC" w:rsidRPr="000A53BD" w:rsidRDefault="006D65DC" w:rsidP="00437B8D">
    <w:pPr>
      <w:pStyle w:val="En-tte"/>
      <w:spacing w:after="480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7063"/>
    <w:multiLevelType w:val="hybridMultilevel"/>
    <w:tmpl w:val="962A5F1E"/>
    <w:lvl w:ilvl="0" w:tplc="149AB95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4" w15:restartNumberingAfterBreak="0">
    <w:nsid w:val="252E7D2C"/>
    <w:multiLevelType w:val="hybridMultilevel"/>
    <w:tmpl w:val="93128C48"/>
    <w:lvl w:ilvl="0" w:tplc="EA2C38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A6CA9"/>
    <w:multiLevelType w:val="multilevel"/>
    <w:tmpl w:val="F496D008"/>
    <w:numStyleLink w:val="EHBListemitNummernAltN"/>
  </w:abstractNum>
  <w:abstractNum w:abstractNumId="6" w15:restartNumberingAfterBreak="0">
    <w:nsid w:val="2A717126"/>
    <w:multiLevelType w:val="multilevel"/>
    <w:tmpl w:val="52B0A5BA"/>
    <w:numStyleLink w:val="EHBListemitAufzlungenAltA"/>
  </w:abstractNum>
  <w:abstractNum w:abstractNumId="7" w15:restartNumberingAfterBreak="0">
    <w:nsid w:val="2C42205E"/>
    <w:multiLevelType w:val="hybridMultilevel"/>
    <w:tmpl w:val="3ED4A4D4"/>
    <w:lvl w:ilvl="0" w:tplc="2DBCEA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10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61743"/>
    <w:multiLevelType w:val="hybridMultilevel"/>
    <w:tmpl w:val="C148A342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E1ECB"/>
    <w:multiLevelType w:val="hybridMultilevel"/>
    <w:tmpl w:val="32BA98B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567AD"/>
    <w:multiLevelType w:val="hybridMultilevel"/>
    <w:tmpl w:val="50043906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887EDC"/>
    <w:multiLevelType w:val="hybridMultilevel"/>
    <w:tmpl w:val="44C836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14"/>
  </w:num>
  <w:num w:numId="5">
    <w:abstractNumId w:val="2"/>
  </w:num>
  <w:num w:numId="6">
    <w:abstractNumId w:val="3"/>
  </w:num>
  <w:num w:numId="7">
    <w:abstractNumId w:val="10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5"/>
  </w:num>
  <w:num w:numId="18">
    <w:abstractNumId w:val="6"/>
  </w:num>
  <w:num w:numId="19">
    <w:abstractNumId w:val="9"/>
  </w:num>
  <w:num w:numId="20">
    <w:abstractNumId w:val="7"/>
  </w:num>
  <w:num w:numId="21">
    <w:abstractNumId w:val="0"/>
  </w:num>
  <w:num w:numId="22">
    <w:abstractNumId w:val="4"/>
  </w:num>
  <w:num w:numId="23">
    <w:abstractNumId w:val="13"/>
  </w:num>
  <w:num w:numId="24">
    <w:abstractNumId w:val="16"/>
  </w:num>
  <w:num w:numId="25">
    <w:abstractNumId w:val="15"/>
  </w:num>
  <w:num w:numId="26">
    <w:abstractNumId w:val="1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/>
  <w:defaultTabStop w:val="709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550"/>
    <w:rsid w:val="00004F70"/>
    <w:rsid w:val="000718F0"/>
    <w:rsid w:val="000746DD"/>
    <w:rsid w:val="00075C3A"/>
    <w:rsid w:val="000779AE"/>
    <w:rsid w:val="000A4605"/>
    <w:rsid w:val="000A53BD"/>
    <w:rsid w:val="000B7EED"/>
    <w:rsid w:val="000E5D91"/>
    <w:rsid w:val="000F7C15"/>
    <w:rsid w:val="00121FB2"/>
    <w:rsid w:val="00140389"/>
    <w:rsid w:val="0014554D"/>
    <w:rsid w:val="001811CF"/>
    <w:rsid w:val="00187ECD"/>
    <w:rsid w:val="001E5F63"/>
    <w:rsid w:val="001E63DD"/>
    <w:rsid w:val="00222C0A"/>
    <w:rsid w:val="00274B69"/>
    <w:rsid w:val="0029586F"/>
    <w:rsid w:val="002C45FE"/>
    <w:rsid w:val="002F492A"/>
    <w:rsid w:val="00310A8F"/>
    <w:rsid w:val="00327DD4"/>
    <w:rsid w:val="00360399"/>
    <w:rsid w:val="00370E26"/>
    <w:rsid w:val="00387B1D"/>
    <w:rsid w:val="003C1793"/>
    <w:rsid w:val="003C2B32"/>
    <w:rsid w:val="00437B8D"/>
    <w:rsid w:val="00494949"/>
    <w:rsid w:val="004977C3"/>
    <w:rsid w:val="004B0A30"/>
    <w:rsid w:val="00543FF9"/>
    <w:rsid w:val="0055609B"/>
    <w:rsid w:val="005876D1"/>
    <w:rsid w:val="005943C3"/>
    <w:rsid w:val="005D44D9"/>
    <w:rsid w:val="00604C43"/>
    <w:rsid w:val="0063300D"/>
    <w:rsid w:val="006345A2"/>
    <w:rsid w:val="00640B86"/>
    <w:rsid w:val="00643154"/>
    <w:rsid w:val="00651FDA"/>
    <w:rsid w:val="00660806"/>
    <w:rsid w:val="00662B55"/>
    <w:rsid w:val="00672EBC"/>
    <w:rsid w:val="00691FA5"/>
    <w:rsid w:val="006B10DA"/>
    <w:rsid w:val="006D65DC"/>
    <w:rsid w:val="007165D6"/>
    <w:rsid w:val="00764450"/>
    <w:rsid w:val="0077689D"/>
    <w:rsid w:val="00793541"/>
    <w:rsid w:val="007C57CA"/>
    <w:rsid w:val="00824EB7"/>
    <w:rsid w:val="0082722E"/>
    <w:rsid w:val="00885C03"/>
    <w:rsid w:val="008D3202"/>
    <w:rsid w:val="008F0AD5"/>
    <w:rsid w:val="00932515"/>
    <w:rsid w:val="0096623E"/>
    <w:rsid w:val="00976EEB"/>
    <w:rsid w:val="00977550"/>
    <w:rsid w:val="009A231C"/>
    <w:rsid w:val="00A012BE"/>
    <w:rsid w:val="00A05022"/>
    <w:rsid w:val="00A15926"/>
    <w:rsid w:val="00A258D0"/>
    <w:rsid w:val="00A9348F"/>
    <w:rsid w:val="00A957A0"/>
    <w:rsid w:val="00AA6263"/>
    <w:rsid w:val="00B43799"/>
    <w:rsid w:val="00B531B0"/>
    <w:rsid w:val="00BB04CE"/>
    <w:rsid w:val="00BB4E97"/>
    <w:rsid w:val="00C2776B"/>
    <w:rsid w:val="00C35CF7"/>
    <w:rsid w:val="00C54261"/>
    <w:rsid w:val="00CB013B"/>
    <w:rsid w:val="00D10876"/>
    <w:rsid w:val="00D22933"/>
    <w:rsid w:val="00DA176B"/>
    <w:rsid w:val="00DD708A"/>
    <w:rsid w:val="00DF08D0"/>
    <w:rsid w:val="00E1518C"/>
    <w:rsid w:val="00E67B67"/>
    <w:rsid w:val="00E824BE"/>
    <w:rsid w:val="00F17A5B"/>
    <w:rsid w:val="00F17D04"/>
    <w:rsid w:val="00F40A18"/>
    <w:rsid w:val="00FB724E"/>
    <w:rsid w:val="00FC55A8"/>
    <w:rsid w:val="00FD3472"/>
    <w:rsid w:val="00FF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;"/>
  <w14:docId w14:val="0B4535B9"/>
  <w15:docId w15:val="{5550AA1E-FA07-4167-9E37-FD9A56263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2958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586F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586F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58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586F"/>
    <w:rPr>
      <w:rFonts w:ascii="Arial" w:eastAsia="Times New Roman" w:hAnsi="Arial" w:cs="Times New Roman"/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2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tine.karlen@iffp.swis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iffp.swiss" TargetMode="External"/><Relationship Id="rId1" Type="http://schemas.openxmlformats.org/officeDocument/2006/relationships/hyperlink" Target="http://www.iffp.swis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hbzosr024\templates$\IFFP-fran&#231;ais\02_A4_portrait.dotx" TargetMode="External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A43DE-2CBF-48AE-85E1-4AF48AC0D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02_A4_portrait</Template>
  <TotalTime>0</TotalTime>
  <Pages>2</Pages>
  <Words>422</Words>
  <Characters>2326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Hansford Mercedes</dc:creator>
  <cp:keywords>ohne Header</cp:keywords>
  <cp:lastModifiedBy>Karlen Martine</cp:lastModifiedBy>
  <cp:revision>11</cp:revision>
  <cp:lastPrinted>2018-12-13T09:51:00Z</cp:lastPrinted>
  <dcterms:created xsi:type="dcterms:W3CDTF">2018-12-13T09:36:00Z</dcterms:created>
  <dcterms:modified xsi:type="dcterms:W3CDTF">2020-06-24T07:22:00Z</dcterms:modified>
</cp:coreProperties>
</file>