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213C10" w14:textId="4866FBA4" w:rsidR="00013E40" w:rsidRDefault="00013E40" w:rsidP="00013E40">
      <w:pPr>
        <w:pStyle w:val="Titre"/>
        <w:spacing w:after="100" w:afterAutospacing="1" w:line="240" w:lineRule="auto"/>
        <w:rPr>
          <w:spacing w:val="0"/>
          <w:lang w:val="fr-CH"/>
        </w:rPr>
      </w:pPr>
      <w:bookmarkStart w:id="0" w:name="OLE_LINK1"/>
      <w:bookmarkStart w:id="1" w:name="OLE_LINK2"/>
      <w:r w:rsidRPr="004E5A46">
        <w:rPr>
          <w:spacing w:val="0"/>
          <w:lang w:val="fr-CH"/>
        </w:rPr>
        <w:t>Bulletin d’inscription</w:t>
      </w:r>
    </w:p>
    <w:p w14:paraId="5E0A19F6" w14:textId="75C8C0AB" w:rsidR="00013E40" w:rsidRDefault="00013E40" w:rsidP="00990F9D">
      <w:pPr>
        <w:pStyle w:val="Sous-titre"/>
        <w:rPr>
          <w:lang w:val="fr-CH" w:eastAsia="fr-CH"/>
        </w:rPr>
      </w:pPr>
      <w:r>
        <w:rPr>
          <w:lang w:val="fr-CH" w:eastAsia="fr-CH"/>
        </w:rPr>
        <w:t>Spécialisation en formation professionnelle</w:t>
      </w:r>
    </w:p>
    <w:p w14:paraId="51F68517" w14:textId="2603BD4F" w:rsidR="007C02E2" w:rsidRDefault="007C02E2" w:rsidP="007C02E2">
      <w:pPr>
        <w:rPr>
          <w:lang w:val="fr-CH" w:eastAsia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8240" behindDoc="0" locked="0" layoutInCell="1" allowOverlap="1" wp14:anchorId="6F577C3E" wp14:editId="73AFBCAE">
            <wp:simplePos x="0" y="0"/>
            <wp:positionH relativeFrom="margin">
              <wp:posOffset>5715</wp:posOffset>
            </wp:positionH>
            <wp:positionV relativeFrom="paragraph">
              <wp:posOffset>13335</wp:posOffset>
            </wp:positionV>
            <wp:extent cx="5398770" cy="19526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S FORMAPRO_fotolia_55219571_subscription_monthly_xxl_bili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9" b="33369"/>
                    <a:stretch/>
                  </pic:blipFill>
                  <pic:spPr bwMode="auto">
                    <a:xfrm>
                      <a:off x="0" y="0"/>
                      <a:ext cx="539877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270BE" w14:textId="16542CF3" w:rsidR="007C02E2" w:rsidRDefault="007C02E2" w:rsidP="007C02E2">
      <w:pPr>
        <w:rPr>
          <w:lang w:val="fr-CH" w:eastAsia="fr-CH"/>
        </w:rPr>
      </w:pPr>
    </w:p>
    <w:p w14:paraId="766A7C82" w14:textId="6E3FF0BF" w:rsidR="007C02E2" w:rsidRDefault="007C02E2" w:rsidP="007C02E2">
      <w:pPr>
        <w:rPr>
          <w:lang w:val="fr-CH" w:eastAsia="fr-CH"/>
        </w:rPr>
      </w:pPr>
    </w:p>
    <w:p w14:paraId="5FA1A354" w14:textId="11E6928E" w:rsidR="007C02E2" w:rsidRDefault="007C02E2" w:rsidP="007C02E2">
      <w:pPr>
        <w:rPr>
          <w:lang w:val="fr-CH" w:eastAsia="fr-CH"/>
        </w:rPr>
      </w:pPr>
    </w:p>
    <w:p w14:paraId="463771B1" w14:textId="0703F266" w:rsidR="007C02E2" w:rsidRDefault="007C02E2" w:rsidP="007C02E2">
      <w:pPr>
        <w:rPr>
          <w:lang w:val="fr-CH" w:eastAsia="fr-CH"/>
        </w:rPr>
      </w:pPr>
    </w:p>
    <w:p w14:paraId="2E1F2090" w14:textId="359C1F26" w:rsidR="007C02E2" w:rsidRDefault="007C02E2" w:rsidP="007C02E2">
      <w:pPr>
        <w:rPr>
          <w:lang w:val="fr-CH" w:eastAsia="fr-CH"/>
        </w:rPr>
      </w:pPr>
    </w:p>
    <w:p w14:paraId="23B3C2F2" w14:textId="424A8745" w:rsidR="007C02E2" w:rsidRDefault="007C02E2" w:rsidP="007C02E2">
      <w:pPr>
        <w:rPr>
          <w:lang w:val="fr-CH" w:eastAsia="fr-CH"/>
        </w:rPr>
      </w:pPr>
    </w:p>
    <w:p w14:paraId="4034353D" w14:textId="2DEB3077" w:rsidR="007C02E2" w:rsidRDefault="007C02E2" w:rsidP="007C02E2">
      <w:pPr>
        <w:rPr>
          <w:lang w:val="fr-CH" w:eastAsia="fr-CH"/>
        </w:rPr>
      </w:pPr>
    </w:p>
    <w:p w14:paraId="32AF0DC3" w14:textId="00AFC517" w:rsidR="007C02E2" w:rsidRDefault="007C02E2" w:rsidP="007C02E2">
      <w:pPr>
        <w:rPr>
          <w:lang w:val="fr-CH" w:eastAsia="fr-CH"/>
        </w:rPr>
      </w:pPr>
    </w:p>
    <w:p w14:paraId="7228AF43" w14:textId="1DD8881E" w:rsidR="007C02E2" w:rsidRDefault="007C02E2" w:rsidP="007C02E2">
      <w:pPr>
        <w:rPr>
          <w:lang w:val="fr-CH" w:eastAsia="fr-CH"/>
        </w:rPr>
      </w:pPr>
    </w:p>
    <w:p w14:paraId="4492DEA3" w14:textId="77777777" w:rsidR="00013E40" w:rsidRDefault="00013E40" w:rsidP="00990F9D">
      <w:pPr>
        <w:pStyle w:val="Titre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 w:rsidRPr="00543FF9">
        <w:rPr>
          <w:lang w:val="fr-FR"/>
        </w:rPr>
        <w:t>CoordonnÉes</w:t>
      </w:r>
    </w:p>
    <w:p w14:paraId="5173FF1C" w14:textId="78AB7C8A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bookmarkStart w:id="3" w:name="_GoBack"/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bookmarkEnd w:id="3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A36C5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A36C5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A36C56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4" w:name="Texte3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</w:p>
    <w:p w14:paraId="6A0EC497" w14:textId="77777777" w:rsidR="00013E40" w:rsidRPr="003A38A8" w:rsidRDefault="00013E40" w:rsidP="00990F9D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A38A8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5398B284" w14:textId="106576DE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5" w:name="Texte4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24054DBE" w14:textId="70C0942E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6" w:name="Texte5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</w:p>
    <w:p w14:paraId="7A84390D" w14:textId="19F4215E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7" w:name="Texte6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mobile : 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3D8DAF6B" w14:textId="3FB6A74D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8" w:name="Texte7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7F8F73E9" w14:textId="77777777" w:rsidR="00013E40" w:rsidRPr="003A38A8" w:rsidRDefault="00013E40" w:rsidP="00990F9D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A38A8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3D5E9BE5" w14:textId="3D26D8D1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9" w:name="Texte8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718F698B" w14:textId="48AF3919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0" w:name="Texte9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25D0F308" w14:textId="42405039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1" w:name="Texte10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</w:p>
    <w:p w14:paraId="5C08455C" w14:textId="12579183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2" w:name="Texte11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4459B0E4" w14:textId="79C484C8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3" w:name="Texte12"/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7C14B2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3"/>
    </w:p>
    <w:p w14:paraId="3FE3E5D5" w14:textId="77777777" w:rsidR="00013E40" w:rsidRPr="00990F9D" w:rsidRDefault="00013E40" w:rsidP="00990F9D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747233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569225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Pr="00990F9D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24F4EF67" w14:textId="77777777" w:rsidR="00013E40" w:rsidRPr="00543FF9" w:rsidRDefault="00013E40" w:rsidP="00013E40">
      <w:pPr>
        <w:pStyle w:val="Titre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Conditions d’admission</w:t>
      </w:r>
      <w:r>
        <w:rPr>
          <w:lang w:val="fr-FR"/>
        </w:rPr>
        <w:t xml:space="preserve"> et pièces À joindre</w:t>
      </w:r>
    </w:p>
    <w:p w14:paraId="6390FFC8" w14:textId="6672F751" w:rsidR="00013E40" w:rsidRPr="007C14B2" w:rsidRDefault="007C02E2" w:rsidP="00013E40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184910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>Avoir eu un entretien d’information et de conseil avec une personne responsable de filière</w:t>
      </w:r>
    </w:p>
    <w:p w14:paraId="4CB192CB" w14:textId="63E08C59" w:rsidR="00013E40" w:rsidRPr="007C14B2" w:rsidRDefault="007C02E2" w:rsidP="00013E40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766156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>Avoir une activité en lien avec la formation professionnelle  (attest</w:t>
      </w:r>
      <w:r w:rsidR="007C14B2">
        <w:rPr>
          <w:rFonts w:asciiTheme="minorHAnsi" w:hAnsiTheme="minorHAnsi" w:cstheme="minorHAnsi"/>
          <w:szCs w:val="20"/>
          <w:lang w:val="fr-FR"/>
        </w:rPr>
        <w:t>ation validant l’expé-</w:t>
      </w:r>
      <w:r w:rsidR="007C14B2">
        <w:rPr>
          <w:rFonts w:asciiTheme="minorHAnsi" w:hAnsiTheme="minorHAnsi" w:cstheme="minorHAnsi"/>
          <w:szCs w:val="20"/>
          <w:lang w:val="fr-FR"/>
        </w:rPr>
        <w:br/>
        <w:t xml:space="preserve">    rience pro</w:t>
      </w:r>
      <w:r w:rsidR="00013E40" w:rsidRPr="007C14B2">
        <w:rPr>
          <w:rFonts w:asciiTheme="minorHAnsi" w:hAnsiTheme="minorHAnsi" w:cstheme="minorHAnsi"/>
          <w:szCs w:val="20"/>
          <w:lang w:val="fr-FR"/>
        </w:rPr>
        <w:t>fessionnelle)</w:t>
      </w:r>
    </w:p>
    <w:p w14:paraId="5359483E" w14:textId="77777777" w:rsidR="00013E40" w:rsidRPr="007C14B2" w:rsidRDefault="00013E40" w:rsidP="00013E40">
      <w:pPr>
        <w:spacing w:line="280" w:lineRule="exact"/>
        <w:ind w:right="249"/>
        <w:jc w:val="both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 xml:space="preserve">Pour le DAS, en plus : </w:t>
      </w:r>
    </w:p>
    <w:p w14:paraId="23354BD7" w14:textId="77777777" w:rsidR="00013E40" w:rsidRPr="007C14B2" w:rsidRDefault="00013E40" w:rsidP="00013E40">
      <w:pPr>
        <w:spacing w:line="280" w:lineRule="exact"/>
        <w:ind w:left="318" w:right="249" w:hanging="318"/>
        <w:jc w:val="both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ab/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82994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Être détenteur d’un titre du niveau tertiaire et avoir obtenu un CAS auprès de l’IFFP </w:t>
      </w:r>
    </w:p>
    <w:p w14:paraId="4EAB3E5D" w14:textId="77777777" w:rsidR="00013E40" w:rsidRPr="007C14B2" w:rsidRDefault="00013E40" w:rsidP="00013E40">
      <w:pPr>
        <w:tabs>
          <w:tab w:val="left" w:pos="318"/>
        </w:tabs>
        <w:spacing w:line="280" w:lineRule="exact"/>
        <w:ind w:right="249"/>
        <w:jc w:val="both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ou</w:t>
      </w:r>
      <w:r w:rsidRPr="007C14B2">
        <w:rPr>
          <w:rFonts w:asciiTheme="minorHAnsi" w:hAnsiTheme="minorHAnsi" w:cstheme="minorHAnsi"/>
          <w:szCs w:val="20"/>
          <w:lang w:val="fr-FR"/>
        </w:rPr>
        <w:tab/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445543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Pr="007C14B2">
        <w:rPr>
          <w:rFonts w:asciiTheme="minorHAnsi" w:hAnsiTheme="minorHAnsi" w:cstheme="minorHAnsi"/>
          <w:szCs w:val="20"/>
          <w:lang w:val="fr-FR"/>
        </w:rPr>
        <w:t>Pour les non titulaires d’un titre de niveau tertiaire, présenter un dossier d’équivalence.</w:t>
      </w:r>
    </w:p>
    <w:p w14:paraId="1A8445A9" w14:textId="77777777" w:rsidR="00990F9D" w:rsidRPr="007C14B2" w:rsidRDefault="007C02E2" w:rsidP="00990F9D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827782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>Copie du Curriculum vitae</w:t>
      </w:r>
    </w:p>
    <w:p w14:paraId="5F712FFF" w14:textId="3DA79CF7" w:rsidR="00013E40" w:rsidRPr="007C14B2" w:rsidRDefault="007C02E2" w:rsidP="00990F9D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207461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 xml:space="preserve">Copie d’une pièce d’identité en vue de la saisie des informations utiles pour l’édition </w:t>
      </w:r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du </w:t>
      </w:r>
      <w:r w:rsidR="007C14B2">
        <w:rPr>
          <w:rFonts w:asciiTheme="minorHAnsi" w:hAnsiTheme="minorHAnsi" w:cstheme="minorHAnsi"/>
          <w:szCs w:val="20"/>
          <w:lang w:val="fr-FR"/>
        </w:rPr>
        <w:br/>
        <w:t xml:space="preserve">     diplôme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>(prénom, nom, date de naissance, lieu d’origine).</w:t>
      </w:r>
    </w:p>
    <w:p w14:paraId="144B2E0B" w14:textId="77777777" w:rsidR="00013E40" w:rsidRPr="007C14B2" w:rsidRDefault="007C02E2" w:rsidP="00990F9D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139687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0F9D" w:rsidRPr="007C14B2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990F9D"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fr-FR"/>
        </w:rPr>
        <w:t>Copie des diplômes ou des attestations des formations nécessaires à l’admission</w:t>
      </w:r>
    </w:p>
    <w:bookmarkEnd w:id="0"/>
    <w:bookmarkEnd w:id="1"/>
    <w:p w14:paraId="23321EC2" w14:textId="77777777" w:rsidR="00013E40" w:rsidRPr="00543FF9" w:rsidRDefault="00013E40" w:rsidP="00013E40">
      <w:pPr>
        <w:pStyle w:val="Titre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t>CoÛt de la formation</w:t>
      </w:r>
    </w:p>
    <w:p w14:paraId="54D2CC3F" w14:textId="77777777" w:rsidR="00013E40" w:rsidRPr="00B575F8" w:rsidRDefault="00013E40" w:rsidP="00013E40">
      <w:pPr>
        <w:pStyle w:val="EHBAufzhlungenStrichlinksbndig"/>
        <w:ind w:left="360"/>
        <w:rPr>
          <w:lang w:val="fr-FR"/>
        </w:rPr>
      </w:pPr>
      <w:r w:rsidRPr="00543FF9">
        <w:rPr>
          <w:lang w:val="fr-FR"/>
        </w:rPr>
        <w:t>Frais d’inscription</w:t>
      </w:r>
      <w:r>
        <w:rPr>
          <w:lang w:val="fr-FR"/>
        </w:rPr>
        <w:t xml:space="preserve"> de CHF 100.- </w:t>
      </w:r>
    </w:p>
    <w:p w14:paraId="35F26993" w14:textId="77777777" w:rsidR="00013E40" w:rsidRDefault="00013E40" w:rsidP="00013E40">
      <w:pPr>
        <w:pStyle w:val="EHBAufzhlungenStrichlinksbndig"/>
        <w:ind w:left="360"/>
        <w:rPr>
          <w:lang w:val="fr-FR"/>
        </w:rPr>
      </w:pPr>
      <w:r>
        <w:rPr>
          <w:lang w:val="fr-FR"/>
        </w:rPr>
        <w:t>Émoluments pour la procédure de qualification du module SFP :</w:t>
      </w:r>
    </w:p>
    <w:p w14:paraId="2FC8FA54" w14:textId="77777777" w:rsidR="003A38A8" w:rsidRDefault="00013E40" w:rsidP="003A38A8">
      <w:pPr>
        <w:pStyle w:val="EHBAufzhlungenStrichlinksbndig"/>
        <w:numPr>
          <w:ilvl w:val="0"/>
          <w:numId w:val="0"/>
        </w:numPr>
        <w:ind w:left="360"/>
        <w:rPr>
          <w:lang w:val="fr-FR"/>
        </w:rPr>
      </w:pPr>
      <w:r>
        <w:rPr>
          <w:lang w:val="fr-FR"/>
        </w:rPr>
        <w:t>3 crédits</w:t>
      </w:r>
      <w:r w:rsidR="00990F9D">
        <w:rPr>
          <w:lang w:val="fr-FR"/>
        </w:rPr>
        <w:t xml:space="preserve"> ECTS</w:t>
      </w:r>
      <w:r>
        <w:rPr>
          <w:lang w:val="fr-FR"/>
        </w:rPr>
        <w:t xml:space="preserve"> : 500.- </w:t>
      </w:r>
      <w:r>
        <w:rPr>
          <w:lang w:val="fr-FR"/>
        </w:rPr>
        <w:tab/>
        <w:t>4 crédits</w:t>
      </w:r>
      <w:r w:rsidR="00990F9D">
        <w:rPr>
          <w:lang w:val="fr-FR"/>
        </w:rPr>
        <w:t xml:space="preserve"> ECTS</w:t>
      </w:r>
      <w:r>
        <w:rPr>
          <w:lang w:val="fr-FR"/>
        </w:rPr>
        <w:t> : 550.-</w:t>
      </w:r>
      <w:r>
        <w:rPr>
          <w:lang w:val="fr-FR"/>
        </w:rPr>
        <w:tab/>
      </w:r>
      <w:r>
        <w:rPr>
          <w:lang w:val="fr-FR"/>
        </w:rPr>
        <w:tab/>
        <w:t>5 crédits</w:t>
      </w:r>
      <w:r w:rsidR="00990F9D">
        <w:rPr>
          <w:lang w:val="fr-FR"/>
        </w:rPr>
        <w:t xml:space="preserve"> ECTS</w:t>
      </w:r>
      <w:r>
        <w:rPr>
          <w:lang w:val="fr-FR"/>
        </w:rPr>
        <w:t> : 600.-</w:t>
      </w:r>
      <w:r>
        <w:rPr>
          <w:lang w:val="fr-FR"/>
        </w:rPr>
        <w:br/>
        <w:t>6 crédits</w:t>
      </w:r>
      <w:r w:rsidR="00990F9D">
        <w:rPr>
          <w:lang w:val="fr-FR"/>
        </w:rPr>
        <w:t xml:space="preserve"> ECTS </w:t>
      </w:r>
      <w:r>
        <w:rPr>
          <w:lang w:val="fr-FR"/>
        </w:rPr>
        <w:t xml:space="preserve">: 650.- </w:t>
      </w:r>
      <w:r>
        <w:rPr>
          <w:lang w:val="fr-FR"/>
        </w:rPr>
        <w:tab/>
        <w:t>7 crédits</w:t>
      </w:r>
      <w:r w:rsidR="00990F9D">
        <w:rPr>
          <w:lang w:val="fr-FR"/>
        </w:rPr>
        <w:t xml:space="preserve"> ECTS </w:t>
      </w:r>
      <w:r>
        <w:rPr>
          <w:lang w:val="fr-FR"/>
        </w:rPr>
        <w:t>: 700.-</w:t>
      </w:r>
      <w:r>
        <w:rPr>
          <w:lang w:val="fr-FR"/>
        </w:rPr>
        <w:tab/>
      </w:r>
      <w:r>
        <w:rPr>
          <w:lang w:val="fr-FR"/>
        </w:rPr>
        <w:tab/>
        <w:t>8 crédits</w:t>
      </w:r>
      <w:r w:rsidR="00990F9D" w:rsidRPr="00990F9D">
        <w:rPr>
          <w:lang w:val="fr-FR"/>
        </w:rPr>
        <w:t xml:space="preserve"> </w:t>
      </w:r>
      <w:r w:rsidR="00990F9D">
        <w:rPr>
          <w:lang w:val="fr-FR"/>
        </w:rPr>
        <w:t>ECTS </w:t>
      </w:r>
      <w:r>
        <w:rPr>
          <w:lang w:val="fr-FR"/>
        </w:rPr>
        <w:t xml:space="preserve">: 750.- </w:t>
      </w:r>
    </w:p>
    <w:p w14:paraId="4C383EC2" w14:textId="77777777" w:rsidR="003A38A8" w:rsidRDefault="003A38A8" w:rsidP="00013E40">
      <w:pPr>
        <w:pStyle w:val="EHBAufzhlungenStrichlinksbndig"/>
        <w:ind w:left="360"/>
        <w:rPr>
          <w:lang w:val="fr-FR"/>
        </w:rPr>
      </w:pPr>
      <w:r>
        <w:rPr>
          <w:lang w:val="fr-FR"/>
        </w:rPr>
        <w:t>Émoluments pour les modules en lien avec le parcours à effectuer : cf. bulletin d’inscription propre à chaque CAS</w:t>
      </w:r>
    </w:p>
    <w:p w14:paraId="24CC74F1" w14:textId="77777777" w:rsidR="003A38A8" w:rsidRPr="003A38A8" w:rsidRDefault="003A38A8" w:rsidP="003A38A8">
      <w:pPr>
        <w:pStyle w:val="EHBAufzhlungenStrichlinksbndig"/>
        <w:ind w:left="360"/>
        <w:rPr>
          <w:lang w:val="fr-FR"/>
        </w:rPr>
      </w:pPr>
      <w:r>
        <w:rPr>
          <w:lang w:val="fr-FR"/>
        </w:rPr>
        <w:t>Émoluments de CHF 2’000.- pour le module Travail de diplôme (DIP).</w:t>
      </w:r>
    </w:p>
    <w:p w14:paraId="52AEFA92" w14:textId="77777777" w:rsidR="00013E40" w:rsidRPr="00543FF9" w:rsidRDefault="00013E40" w:rsidP="00013E40">
      <w:pPr>
        <w:pStyle w:val="Titre1"/>
        <w:numPr>
          <w:ilvl w:val="0"/>
          <w:numId w:val="0"/>
        </w:numPr>
        <w:rPr>
          <w:lang w:val="fr-FR"/>
        </w:rPr>
      </w:pPr>
      <w:r w:rsidRPr="00543FF9">
        <w:rPr>
          <w:lang w:val="fr-FR"/>
        </w:rPr>
        <w:lastRenderedPageBreak/>
        <w:t>inscription</w:t>
      </w:r>
    </w:p>
    <w:p w14:paraId="1DCF95A6" w14:textId="77777777" w:rsidR="00990F9D" w:rsidRPr="007C14B2" w:rsidRDefault="00013E40" w:rsidP="00990F9D">
      <w:pPr>
        <w:spacing w:line="280" w:lineRule="exact"/>
        <w:rPr>
          <w:rFonts w:asciiTheme="minorHAnsi" w:hAnsiTheme="minorHAnsi" w:cstheme="minorHAnsi"/>
          <w:i/>
          <w:szCs w:val="20"/>
          <w:lang w:val="fr-CH"/>
        </w:rPr>
      </w:pPr>
      <w:r w:rsidRPr="007C14B2">
        <w:rPr>
          <w:rFonts w:asciiTheme="minorHAnsi" w:hAnsiTheme="minorHAnsi" w:cstheme="minorHAnsi"/>
          <w:szCs w:val="20"/>
          <w:lang w:val="fr-CH"/>
        </w:rPr>
        <w:t xml:space="preserve">Je m’inscris à la formation continue certifiante </w:t>
      </w:r>
      <w:r w:rsidRPr="007C14B2">
        <w:rPr>
          <w:rFonts w:asciiTheme="minorHAnsi" w:hAnsiTheme="minorHAnsi" w:cstheme="minorHAnsi"/>
          <w:i/>
          <w:szCs w:val="20"/>
          <w:lang w:val="fr-CH"/>
        </w:rPr>
        <w:t xml:space="preserve">Spécialisation en formation professionnelle (SFP) : </w:t>
      </w:r>
      <w:r w:rsidR="00990F9D" w:rsidRPr="007C14B2">
        <w:rPr>
          <w:rFonts w:asciiTheme="minorHAnsi" w:hAnsiTheme="minorHAnsi" w:cstheme="minorHAnsi"/>
          <w:i/>
          <w:szCs w:val="20"/>
          <w:lang w:val="fr-CH"/>
        </w:rPr>
        <w:t xml:space="preserve"> </w:t>
      </w:r>
    </w:p>
    <w:p w14:paraId="3FACB648" w14:textId="64C46A02" w:rsidR="00013E40" w:rsidRPr="007C14B2" w:rsidRDefault="007C02E2" w:rsidP="00990F9D">
      <w:pPr>
        <w:spacing w:line="280" w:lineRule="exact"/>
        <w:rPr>
          <w:rFonts w:asciiTheme="minorHAnsi" w:hAnsiTheme="minorHAnsi" w:cstheme="minorHAnsi"/>
          <w:i/>
          <w:szCs w:val="20"/>
          <w:lang w:val="en-US"/>
        </w:rPr>
      </w:pPr>
      <w:sdt>
        <w:sdtPr>
          <w:rPr>
            <w:rFonts w:asciiTheme="minorHAnsi" w:hAnsiTheme="minorHAnsi" w:cstheme="minorHAnsi"/>
            <w:szCs w:val="20"/>
            <w:lang w:val="en-US"/>
          </w:rPr>
          <w:id w:val="-2089691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14B2">
            <w:rPr>
              <w:rFonts w:ascii="MS Gothic" w:eastAsia="MS Gothic" w:hAnsi="MS Gothic" w:cstheme="minorHAnsi" w:hint="eastAsia"/>
              <w:szCs w:val="20"/>
              <w:lang w:val="en-US"/>
            </w:rPr>
            <w:t>☐</w:t>
          </w:r>
        </w:sdtContent>
      </w:sdt>
      <w:r w:rsidR="007C14B2">
        <w:rPr>
          <w:rFonts w:asciiTheme="minorHAnsi" w:hAnsiTheme="minorHAnsi" w:cstheme="minorHAnsi"/>
          <w:szCs w:val="20"/>
          <w:lang w:val="en-US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en-US"/>
        </w:rPr>
        <w:t xml:space="preserve">Certificat de module (CM) SFP   </w:t>
      </w:r>
      <w:r w:rsidR="00990F9D" w:rsidRPr="007C14B2">
        <w:rPr>
          <w:rFonts w:asciiTheme="minorHAnsi" w:hAnsiTheme="minorHAnsi" w:cstheme="minorHAnsi"/>
          <w:szCs w:val="20"/>
          <w:lang w:val="en-US"/>
        </w:rPr>
        <w:tab/>
      </w:r>
      <w:r w:rsidR="00013E40" w:rsidRPr="007C14B2">
        <w:rPr>
          <w:rFonts w:asciiTheme="minorHAnsi" w:hAnsiTheme="minorHAnsi" w:cstheme="minorHAnsi"/>
          <w:szCs w:val="20"/>
          <w:lang w:val="en-US"/>
        </w:rPr>
        <w:tab/>
      </w:r>
      <w:sdt>
        <w:sdtPr>
          <w:rPr>
            <w:rFonts w:asciiTheme="minorHAnsi" w:hAnsiTheme="minorHAnsi" w:cstheme="minorHAnsi"/>
            <w:szCs w:val="20"/>
            <w:lang w:val="en-US"/>
          </w:rPr>
          <w:id w:val="756328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14B2">
            <w:rPr>
              <w:rFonts w:ascii="MS Gothic" w:eastAsia="MS Gothic" w:hAnsi="MS Gothic" w:cstheme="minorHAnsi" w:hint="eastAsia"/>
              <w:szCs w:val="20"/>
              <w:lang w:val="en-US"/>
            </w:rPr>
            <w:t>☐</w:t>
          </w:r>
        </w:sdtContent>
      </w:sdt>
      <w:r w:rsidR="007C14B2">
        <w:rPr>
          <w:rFonts w:asciiTheme="minorHAnsi" w:hAnsiTheme="minorHAnsi" w:cstheme="minorHAnsi"/>
          <w:szCs w:val="20"/>
          <w:lang w:val="en-US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en-US"/>
        </w:rPr>
        <w:t>C</w:t>
      </w:r>
      <w:r w:rsidR="00990F9D" w:rsidRPr="007C14B2">
        <w:rPr>
          <w:rFonts w:asciiTheme="minorHAnsi" w:hAnsiTheme="minorHAnsi" w:cstheme="minorHAnsi"/>
          <w:szCs w:val="20"/>
          <w:lang w:val="en-US"/>
        </w:rPr>
        <w:t>ertificate of Advanced Studies (C</w:t>
      </w:r>
      <w:r w:rsidR="00013E40" w:rsidRPr="007C14B2">
        <w:rPr>
          <w:rFonts w:asciiTheme="minorHAnsi" w:hAnsiTheme="minorHAnsi" w:cstheme="minorHAnsi"/>
          <w:szCs w:val="20"/>
          <w:lang w:val="en-US"/>
        </w:rPr>
        <w:t>AS</w:t>
      </w:r>
      <w:r w:rsidR="00990F9D" w:rsidRPr="007C14B2">
        <w:rPr>
          <w:rFonts w:asciiTheme="minorHAnsi" w:hAnsiTheme="minorHAnsi" w:cstheme="minorHAnsi"/>
          <w:szCs w:val="20"/>
          <w:lang w:val="en-US"/>
        </w:rPr>
        <w:t>)</w:t>
      </w:r>
      <w:r w:rsidR="00013E40" w:rsidRPr="007C14B2">
        <w:rPr>
          <w:rFonts w:asciiTheme="minorHAnsi" w:hAnsiTheme="minorHAnsi" w:cstheme="minorHAnsi"/>
          <w:szCs w:val="20"/>
          <w:lang w:val="en-US"/>
        </w:rPr>
        <w:t xml:space="preserve"> SFP   </w:t>
      </w:r>
      <w:r w:rsidR="00990F9D" w:rsidRPr="007C14B2">
        <w:rPr>
          <w:rFonts w:asciiTheme="minorHAnsi" w:hAnsiTheme="minorHAnsi" w:cstheme="minorHAnsi"/>
          <w:szCs w:val="20"/>
          <w:lang w:val="en-US"/>
        </w:rPr>
        <w:br/>
      </w:r>
      <w:sdt>
        <w:sdtPr>
          <w:rPr>
            <w:rFonts w:asciiTheme="minorHAnsi" w:hAnsiTheme="minorHAnsi" w:cstheme="minorHAnsi"/>
            <w:szCs w:val="20"/>
            <w:lang w:val="en-US"/>
          </w:rPr>
          <w:id w:val="-695774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14B2">
            <w:rPr>
              <w:rFonts w:ascii="MS Gothic" w:eastAsia="MS Gothic" w:hAnsi="MS Gothic" w:cstheme="minorHAnsi" w:hint="eastAsia"/>
              <w:szCs w:val="20"/>
              <w:lang w:val="en-US"/>
            </w:rPr>
            <w:t>☐</w:t>
          </w:r>
        </w:sdtContent>
      </w:sdt>
      <w:r w:rsidR="007C14B2">
        <w:rPr>
          <w:rFonts w:asciiTheme="minorHAnsi" w:hAnsiTheme="minorHAnsi" w:cstheme="minorHAnsi"/>
          <w:szCs w:val="20"/>
          <w:lang w:val="en-US"/>
        </w:rPr>
        <w:t xml:space="preserve"> </w:t>
      </w:r>
      <w:r w:rsidR="00013E40" w:rsidRPr="007C14B2">
        <w:rPr>
          <w:rFonts w:asciiTheme="minorHAnsi" w:hAnsiTheme="minorHAnsi" w:cstheme="minorHAnsi"/>
          <w:szCs w:val="20"/>
          <w:lang w:val="en-US"/>
        </w:rPr>
        <w:t>D</w:t>
      </w:r>
      <w:r w:rsidR="00990F9D" w:rsidRPr="007C14B2">
        <w:rPr>
          <w:rFonts w:asciiTheme="minorHAnsi" w:hAnsiTheme="minorHAnsi" w:cstheme="minorHAnsi"/>
          <w:szCs w:val="20"/>
          <w:lang w:val="en-US"/>
        </w:rPr>
        <w:t>iploma of Advanced Studies (D</w:t>
      </w:r>
      <w:r w:rsidR="00013E40" w:rsidRPr="007C14B2">
        <w:rPr>
          <w:rFonts w:asciiTheme="minorHAnsi" w:hAnsiTheme="minorHAnsi" w:cstheme="minorHAnsi"/>
          <w:szCs w:val="20"/>
          <w:lang w:val="en-US"/>
        </w:rPr>
        <w:t>AS</w:t>
      </w:r>
      <w:r w:rsidR="00990F9D" w:rsidRPr="007C14B2">
        <w:rPr>
          <w:rFonts w:asciiTheme="minorHAnsi" w:hAnsiTheme="minorHAnsi" w:cstheme="minorHAnsi"/>
          <w:szCs w:val="20"/>
          <w:lang w:val="en-US"/>
        </w:rPr>
        <w:t>)</w:t>
      </w:r>
      <w:r w:rsidR="00013E40" w:rsidRPr="007C14B2">
        <w:rPr>
          <w:rFonts w:asciiTheme="minorHAnsi" w:hAnsiTheme="minorHAnsi" w:cstheme="minorHAnsi"/>
          <w:szCs w:val="20"/>
          <w:lang w:val="en-US"/>
        </w:rPr>
        <w:t xml:space="preserve"> SFP</w:t>
      </w:r>
    </w:p>
    <w:p w14:paraId="5FD9ABBD" w14:textId="77777777" w:rsidR="00990F9D" w:rsidRPr="00990F9D" w:rsidRDefault="00990F9D" w:rsidP="00990F9D">
      <w:pPr>
        <w:spacing w:line="280" w:lineRule="exact"/>
        <w:rPr>
          <w:rFonts w:asciiTheme="minorHAnsi" w:hAnsiTheme="minorHAnsi" w:cstheme="minorHAnsi"/>
          <w:sz w:val="18"/>
          <w:szCs w:val="18"/>
          <w:lang w:val="en-US"/>
        </w:rPr>
      </w:pPr>
    </w:p>
    <w:p w14:paraId="3C9E6BB8" w14:textId="77777777" w:rsidR="00013E40" w:rsidRPr="007C14B2" w:rsidRDefault="00013E40" w:rsidP="00990F9D">
      <w:pPr>
        <w:spacing w:after="120" w:line="280" w:lineRule="exact"/>
        <w:ind w:right="249"/>
        <w:jc w:val="both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Une convention de formation signée par les deux parties fixe le parcours de formation, le nom de l’orientation de la spécialisation en formation professionnelle et le prix.</w:t>
      </w:r>
    </w:p>
    <w:p w14:paraId="24974790" w14:textId="613A003A" w:rsidR="00990F9D" w:rsidRPr="007C14B2" w:rsidRDefault="00990F9D" w:rsidP="00990F9D">
      <w:pPr>
        <w:spacing w:after="120" w:line="280" w:lineRule="exact"/>
        <w:ind w:right="249"/>
        <w:jc w:val="both"/>
        <w:rPr>
          <w:rFonts w:asciiTheme="minorHAnsi" w:hAnsiTheme="minorHAnsi" w:cstheme="minorHAnsi"/>
          <w:szCs w:val="20"/>
          <w:lang w:val="fr-FR"/>
        </w:rPr>
      </w:pPr>
    </w:p>
    <w:p w14:paraId="5AA1315C" w14:textId="77777777" w:rsidR="00013E40" w:rsidRPr="007C14B2" w:rsidRDefault="00013E40" w:rsidP="00013E40">
      <w:pPr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Je certifie l’exactitude des renseignements ci-dessus et confirme avoir pris connaissance et accepter :</w:t>
      </w:r>
    </w:p>
    <w:p w14:paraId="74EF6C49" w14:textId="77777777" w:rsidR="00013E40" w:rsidRPr="007C14B2" w:rsidRDefault="00013E40" w:rsidP="00013E40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Cs w:val="20"/>
          <w:lang w:val="fr-FR"/>
        </w:rPr>
      </w:pPr>
      <w:proofErr w:type="gramStart"/>
      <w:r w:rsidRPr="007C14B2">
        <w:rPr>
          <w:rFonts w:asciiTheme="minorHAnsi" w:hAnsiTheme="minorHAnsi" w:cstheme="minorHAnsi"/>
          <w:szCs w:val="20"/>
          <w:lang w:val="fr-FR"/>
        </w:rPr>
        <w:t>les</w:t>
      </w:r>
      <w:proofErr w:type="gramEnd"/>
      <w:r w:rsidRPr="007C14B2">
        <w:rPr>
          <w:rFonts w:asciiTheme="minorHAnsi" w:hAnsiTheme="minorHAnsi" w:cstheme="minorHAnsi"/>
          <w:szCs w:val="20"/>
          <w:lang w:val="fr-FR"/>
        </w:rPr>
        <w:t xml:space="preserve"> conditions générales pour la formation continue certifiante de l’IFFP ;</w:t>
      </w:r>
    </w:p>
    <w:p w14:paraId="201A32DE" w14:textId="67F8F81B" w:rsidR="00013E40" w:rsidRPr="007C14B2" w:rsidRDefault="00013E40" w:rsidP="00013E40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Cs w:val="20"/>
          <w:lang w:val="fr-FR"/>
        </w:rPr>
      </w:pPr>
      <w:proofErr w:type="gramStart"/>
      <w:r w:rsidRPr="007C14B2">
        <w:rPr>
          <w:rFonts w:asciiTheme="minorHAnsi" w:hAnsiTheme="minorHAnsi" w:cstheme="minorHAnsi"/>
          <w:szCs w:val="20"/>
          <w:lang w:val="fr-FR"/>
        </w:rPr>
        <w:t>les</w:t>
      </w:r>
      <w:proofErr w:type="gramEnd"/>
      <w:r w:rsidRPr="007C14B2">
        <w:rPr>
          <w:rFonts w:asciiTheme="minorHAnsi" w:hAnsiTheme="minorHAnsi" w:cstheme="minorHAnsi"/>
          <w:szCs w:val="20"/>
          <w:lang w:val="fr-FR"/>
        </w:rPr>
        <w:t xml:space="preserve"> directives concernant le traitement des absences des participantes et des participants aux offres de formation continue de l’IFFP.</w:t>
      </w:r>
    </w:p>
    <w:p w14:paraId="281E3C5A" w14:textId="77E157BC" w:rsidR="00013E40" w:rsidRPr="007C14B2" w:rsidRDefault="00013E40" w:rsidP="00013E40">
      <w:pPr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 xml:space="preserve">Ces documents sont disponibles sur le </w:t>
      </w:r>
      <w:hyperlink r:id="rId9" w:history="1">
        <w:r w:rsidRPr="00A36C56">
          <w:rPr>
            <w:rStyle w:val="Lienhypertexte"/>
            <w:rFonts w:asciiTheme="minorHAnsi" w:hAnsiTheme="minorHAnsi" w:cstheme="minorHAnsi"/>
            <w:szCs w:val="20"/>
            <w:lang w:val="fr-FR"/>
          </w:rPr>
          <w:t>site internet de l’IFFP</w:t>
        </w:r>
      </w:hyperlink>
      <w:r w:rsidRPr="007C14B2">
        <w:rPr>
          <w:rFonts w:asciiTheme="minorHAnsi" w:hAnsiTheme="minorHAnsi" w:cstheme="minorHAnsi"/>
          <w:szCs w:val="20"/>
          <w:lang w:val="fr-FR"/>
        </w:rPr>
        <w:t>.</w:t>
      </w:r>
    </w:p>
    <w:p w14:paraId="4C228D31" w14:textId="190A6348" w:rsidR="00013E40" w:rsidRPr="007C14B2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648F7E1F" w14:textId="46825E71" w:rsidR="00013E40" w:rsidRPr="00543FF9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6FE6459F" w14:textId="19CE9569" w:rsidR="00013E40" w:rsidRPr="007C14B2" w:rsidRDefault="00013E40" w:rsidP="00013E40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Lieu et date</w:t>
      </w:r>
      <w:r w:rsidR="001278E1" w:rsidRPr="007C14B2">
        <w:rPr>
          <w:rFonts w:asciiTheme="minorHAnsi" w:hAnsiTheme="minorHAnsi" w:cstheme="minorHAnsi"/>
          <w:szCs w:val="20"/>
          <w:lang w:val="fr-FR"/>
        </w:rPr>
        <w:t> :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4" w:name="Texte13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4"/>
      <w:r w:rsidR="007C14B2" w:rsidRPr="007C14B2">
        <w:rPr>
          <w:rFonts w:asciiTheme="minorHAnsi" w:hAnsiTheme="minorHAnsi" w:cstheme="minorHAnsi"/>
          <w:szCs w:val="20"/>
          <w:lang w:val="fr-FR"/>
        </w:rPr>
        <w:t xml:space="preserve">, le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5" w:name="Texte14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5"/>
    </w:p>
    <w:p w14:paraId="1B4A3A50" w14:textId="6F7C56EC" w:rsidR="001278E1" w:rsidRPr="007C14B2" w:rsidRDefault="001278E1" w:rsidP="00013E40">
      <w:pPr>
        <w:tabs>
          <w:tab w:val="left" w:pos="4500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0DE59EEE" w14:textId="5177AEC6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7778CF06" w14:textId="77777777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457C7E6" w14:textId="1264D252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7C14B2">
        <w:rPr>
          <w:rFonts w:asciiTheme="minorHAnsi" w:hAnsiTheme="minorHAnsi" w:cstheme="minorHAnsi"/>
          <w:szCs w:val="20"/>
          <w:lang w:val="fr-FR"/>
        </w:rPr>
        <w:t>Signature </w:t>
      </w:r>
      <w:r w:rsidR="00204DE9" w:rsidRPr="007C14B2">
        <w:rPr>
          <w:rFonts w:asciiTheme="minorHAnsi" w:hAnsiTheme="minorHAnsi" w:cstheme="minorHAnsi"/>
          <w:szCs w:val="20"/>
          <w:lang w:val="fr-FR"/>
        </w:rPr>
        <w:t>électronique ou manuelle</w:t>
      </w:r>
      <w:r w:rsidRPr="007C14B2">
        <w:rPr>
          <w:rFonts w:asciiTheme="minorHAnsi" w:hAnsiTheme="minorHAnsi" w:cstheme="minorHAnsi"/>
          <w:szCs w:val="20"/>
          <w:lang w:val="fr-FR"/>
        </w:rPr>
        <w:t xml:space="preserve"> : 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6" w:name="Texte15"/>
      <w:r w:rsidR="007C14B2" w:rsidRPr="007C14B2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7C14B2" w:rsidRPr="007C14B2">
        <w:rPr>
          <w:rFonts w:asciiTheme="minorHAnsi" w:hAnsiTheme="minorHAnsi" w:cstheme="minorHAnsi"/>
          <w:szCs w:val="20"/>
          <w:lang w:val="fr-FR"/>
        </w:rPr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separate"/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noProof/>
          <w:szCs w:val="20"/>
          <w:lang w:val="fr-FR"/>
        </w:rPr>
        <w:t> </w:t>
      </w:r>
      <w:r w:rsidR="007C14B2" w:rsidRPr="007C14B2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6"/>
    </w:p>
    <w:p w14:paraId="03FAE4A9" w14:textId="0C440AAF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37755070" w14:textId="56CC92A0" w:rsidR="00990F9D" w:rsidRPr="007C14B2" w:rsidRDefault="00990F9D" w:rsidP="00013E4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A9BB347" w14:textId="77777777" w:rsidR="00990F9D" w:rsidRPr="007C14B2" w:rsidRDefault="00990F9D" w:rsidP="00013E4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239756C" w14:textId="77777777" w:rsidR="00990F9D" w:rsidRPr="007C14B2" w:rsidRDefault="00990F9D" w:rsidP="00013E4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615A86C6" w14:textId="77777777" w:rsidR="00990F9D" w:rsidRPr="007C14B2" w:rsidRDefault="00990F9D" w:rsidP="00013E4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0CEDC99B" w14:textId="77777777" w:rsidR="00990F9D" w:rsidRPr="007C14B2" w:rsidRDefault="00990F9D" w:rsidP="00013E40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03C4BAB4" w14:textId="77777777" w:rsidR="00465067" w:rsidRDefault="00465067" w:rsidP="00465067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>
        <w:rPr>
          <w:rFonts w:asciiTheme="minorHAnsi" w:hAnsiTheme="minorHAnsi" w:cstheme="minorHAnsi"/>
          <w:szCs w:val="20"/>
          <w:lang w:val="fr-FR"/>
        </w:rPr>
        <w:t>Par sa signature, le-la participant-e accepte que ses coordonnées professionnelles apparaissent sur les listes de participant-e-s distribuées dans le cadre des modules.</w:t>
      </w:r>
    </w:p>
    <w:p w14:paraId="008EE7A5" w14:textId="433DDA97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6F7AD72" w14:textId="0A79EA9A" w:rsidR="001278E1" w:rsidRPr="007C14B2" w:rsidRDefault="001278E1" w:rsidP="001278E1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DD1B912" w14:textId="77777777" w:rsidR="00A36C56" w:rsidRPr="003B26CD" w:rsidRDefault="00A36C56" w:rsidP="00A36C56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FR"/>
        </w:rPr>
      </w:pPr>
      <w:r>
        <w:rPr>
          <w:rFonts w:asciiTheme="minorHAnsi" w:hAnsiTheme="minorHAnsi" w:cstheme="minorHAnsi"/>
          <w:szCs w:val="20"/>
          <w:lang w:val="fr-FR"/>
        </w:rPr>
        <w:t xml:space="preserve">Merci de 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retourner </w:t>
      </w:r>
      <w:r>
        <w:rPr>
          <w:rFonts w:asciiTheme="minorHAnsi" w:hAnsiTheme="minorHAnsi" w:cstheme="minorHAnsi"/>
          <w:szCs w:val="20"/>
          <w:lang w:val="fr-FR"/>
        </w:rPr>
        <w:t>le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>
        <w:rPr>
          <w:rFonts w:asciiTheme="minorHAnsi" w:hAnsiTheme="minorHAnsi" w:cstheme="minorHAnsi"/>
          <w:szCs w:val="20"/>
          <w:lang w:val="fr-FR"/>
        </w:rPr>
        <w:t>dossier d’admission complet</w:t>
      </w:r>
      <w:r w:rsidRPr="000718F0">
        <w:rPr>
          <w:rFonts w:asciiTheme="minorHAnsi" w:hAnsiTheme="minorHAnsi" w:cstheme="minorHAnsi"/>
          <w:szCs w:val="20"/>
          <w:lang w:val="fr-FR"/>
        </w:rPr>
        <w:t>,</w:t>
      </w:r>
      <w:r>
        <w:rPr>
          <w:rFonts w:asciiTheme="minorHAnsi" w:hAnsiTheme="minorHAnsi" w:cstheme="minorHAnsi"/>
          <w:szCs w:val="20"/>
          <w:lang w:val="fr-FR"/>
        </w:rPr>
        <w:t xml:space="preserve"> par courriel à </w:t>
      </w:r>
      <w:hyperlink r:id="rId10" w:history="1">
        <w:r w:rsidRPr="00F448F4">
          <w:rPr>
            <w:rStyle w:val="Lienhypertexte"/>
            <w:rFonts w:asciiTheme="minorHAnsi" w:hAnsiTheme="minorHAnsi" w:cstheme="minorHAnsi"/>
            <w:szCs w:val="20"/>
            <w:lang w:val="fr-FR"/>
          </w:rPr>
          <w:t>martine.karlen@iffp.swiss</w:t>
        </w:r>
      </w:hyperlink>
      <w:r>
        <w:rPr>
          <w:rFonts w:asciiTheme="minorHAnsi" w:hAnsiTheme="minorHAnsi" w:cstheme="minorHAnsi"/>
          <w:szCs w:val="20"/>
          <w:lang w:val="fr-FR"/>
        </w:rPr>
        <w:t xml:space="preserve"> ou</w:t>
      </w:r>
      <w:r w:rsidRPr="000718F0">
        <w:rPr>
          <w:rFonts w:asciiTheme="minorHAnsi" w:hAnsiTheme="minorHAnsi" w:cstheme="minorHAnsi"/>
          <w:szCs w:val="20"/>
          <w:lang w:val="fr-FR"/>
        </w:rPr>
        <w:t xml:space="preserve"> par courrier </w:t>
      </w:r>
      <w:r>
        <w:rPr>
          <w:rFonts w:asciiTheme="minorHAnsi" w:hAnsiTheme="minorHAnsi" w:cstheme="minorHAnsi"/>
          <w:szCs w:val="20"/>
          <w:lang w:val="fr-FR"/>
        </w:rPr>
        <w:t xml:space="preserve">postal </w:t>
      </w:r>
      <w:r w:rsidRPr="000718F0">
        <w:rPr>
          <w:rFonts w:asciiTheme="minorHAnsi" w:hAnsiTheme="minorHAnsi" w:cstheme="minorHAnsi"/>
          <w:szCs w:val="20"/>
          <w:lang w:val="fr-FR"/>
        </w:rPr>
        <w:t>à l’a</w:t>
      </w:r>
      <w:r>
        <w:rPr>
          <w:rFonts w:asciiTheme="minorHAnsi" w:hAnsiTheme="minorHAnsi" w:cstheme="minorHAnsi"/>
          <w:szCs w:val="20"/>
          <w:lang w:val="fr-FR"/>
        </w:rPr>
        <w:t>ttention de Madame Martine Karlen.</w:t>
      </w:r>
      <w:r w:rsidRPr="003B26CD">
        <w:rPr>
          <w:szCs w:val="20"/>
          <w:lang w:val="fr-FR"/>
        </w:rPr>
        <w:t xml:space="preserve"> </w:t>
      </w:r>
    </w:p>
    <w:p w14:paraId="31B5B098" w14:textId="77777777" w:rsidR="00A36C56" w:rsidRPr="00055CCB" w:rsidRDefault="00A36C56" w:rsidP="00A36C56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06ABF734" w14:textId="4323571D" w:rsidR="00387B1D" w:rsidRPr="007C14B2" w:rsidRDefault="00387B1D" w:rsidP="00A36C56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sectPr w:rsidR="00387B1D" w:rsidRPr="007C14B2" w:rsidSect="00437B8D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814" w:right="1701" w:bottom="1588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1A0B9E" w14:textId="77777777" w:rsidR="00013E40" w:rsidRDefault="00013E40" w:rsidP="007165D6">
      <w:pPr>
        <w:spacing w:line="240" w:lineRule="auto"/>
      </w:pPr>
      <w:r>
        <w:separator/>
      </w:r>
    </w:p>
  </w:endnote>
  <w:endnote w:type="continuationSeparator" w:id="0">
    <w:p w14:paraId="4F143C17" w14:textId="77777777" w:rsidR="00013E40" w:rsidRDefault="00013E40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-Light">
    <w:panose1 w:val="02000504020000020003"/>
    <w:charset w:val="00"/>
    <w:family w:val="auto"/>
    <w:pitch w:val="variable"/>
    <w:sig w:usb0="8000002F" w:usb1="0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670F6F" w14:textId="77777777" w:rsidR="007C14B2" w:rsidRPr="00055CCB" w:rsidRDefault="007C14B2" w:rsidP="007C14B2">
    <w:pPr>
      <w:rPr>
        <w:rFonts w:eastAsiaTheme="minorEastAsia" w:cs="Arial"/>
        <w:noProof/>
        <w:sz w:val="14"/>
        <w:szCs w:val="14"/>
        <w:lang w:val="fr-CH" w:eastAsia="de-CH"/>
      </w:rPr>
    </w:pPr>
    <w:r w:rsidRPr="00055CCB">
      <w:rPr>
        <w:rFonts w:eastAsiaTheme="minorEastAsia" w:cs="Arial"/>
        <w:noProof/>
        <w:sz w:val="14"/>
        <w:szCs w:val="14"/>
        <w:lang w:val="fr-CH" w:eastAsia="de-CH"/>
      </w:rPr>
      <w:t xml:space="preserve">Institut fédéral des hautes études en formation professionnelle | Avenue de Longemalle 1 | 1020 Renens </w:t>
    </w:r>
  </w:p>
  <w:p w14:paraId="7CC7E040" w14:textId="77777777" w:rsidR="007C14B2" w:rsidRPr="00793541" w:rsidRDefault="007C14B2" w:rsidP="007C14B2">
    <w:pPr>
      <w:pStyle w:val="Pieddepage"/>
    </w:pPr>
    <w:r w:rsidRPr="00055CCB">
      <w:rPr>
        <w:rFonts w:eastAsiaTheme="minorEastAsia" w:cs="Arial"/>
        <w:noProof/>
        <w:sz w:val="14"/>
        <w:szCs w:val="14"/>
        <w:lang w:val="it-CH" w:eastAsia="de-CH"/>
      </w:rPr>
      <w:t xml:space="preserve">Adresse postale : CP 192 | CH-1000 Lausanne 16 | Téléphone </w:t>
    </w:r>
    <w:r w:rsidRPr="00055CCB">
      <w:rPr>
        <w:sz w:val="14"/>
        <w:szCs w:val="14"/>
        <w:lang w:val="fr-CH"/>
      </w:rPr>
      <w:t>+</w:t>
    </w:r>
    <w:r w:rsidRPr="00055CCB">
      <w:rPr>
        <w:rFonts w:eastAsiaTheme="minorEastAsia" w:cs="Arial"/>
        <w:noProof/>
        <w:sz w:val="14"/>
        <w:szCs w:val="14"/>
        <w:lang w:val="fr-CH" w:eastAsia="de-CH"/>
      </w:rPr>
      <w:t xml:space="preserve">41 58 458 22 00 | </w:t>
    </w:r>
    <w:hyperlink r:id="rId1" w:history="1">
      <w:r w:rsidRPr="00055CCB">
        <w:rPr>
          <w:rFonts w:eastAsiaTheme="minorEastAsia" w:cs="Arial"/>
          <w:noProof/>
          <w:sz w:val="14"/>
          <w:szCs w:val="14"/>
          <w:lang w:val="fr-CH" w:eastAsia="de-CH"/>
        </w:rPr>
        <w:t>www.iffp.swiss</w:t>
      </w:r>
    </w:hyperlink>
    <w:r w:rsidRPr="00055CCB">
      <w:rPr>
        <w:rFonts w:eastAsiaTheme="minorEastAsia" w:cs="Arial"/>
        <w:noProof/>
        <w:sz w:val="14"/>
        <w:szCs w:val="14"/>
        <w:lang w:val="fr-CH" w:eastAsia="de-CH"/>
      </w:rPr>
      <w:t xml:space="preserve"> | </w:t>
    </w:r>
    <w:hyperlink r:id="rId2" w:history="1">
      <w:r w:rsidRPr="00055CCB">
        <w:rPr>
          <w:rFonts w:eastAsiaTheme="minorEastAsia" w:cs="Arial"/>
          <w:noProof/>
          <w:sz w:val="14"/>
          <w:szCs w:val="14"/>
          <w:lang w:val="fr-CH" w:eastAsia="de-CH"/>
        </w:rPr>
        <w:t>info@iffp.swiss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77689D" w14:paraId="3FDD5C80" w14:textId="77777777" w:rsidTr="00A012BE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7CFAE2D7" w14:textId="77777777" w:rsidR="0077689D" w:rsidRDefault="0077689D" w:rsidP="00885C03">
          <w:pPr>
            <w:pStyle w:val="Pieddepage"/>
            <w:tabs>
              <w:tab w:val="clear" w:pos="4536"/>
              <w:tab w:val="clear" w:pos="9072"/>
            </w:tabs>
          </w:pPr>
        </w:p>
      </w:tc>
    </w:tr>
    <w:tr w:rsidR="0077689D" w:rsidRPr="007C02E2" w14:paraId="03598ECA" w14:textId="77777777" w:rsidTr="005124B5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A3260DC" w14:textId="77777777" w:rsidR="00CB013B" w:rsidRPr="00990F9D" w:rsidRDefault="00CB013B" w:rsidP="00CB013B">
          <w:pPr>
            <w:rPr>
              <w:rFonts w:eastAsiaTheme="minorEastAsia" w:cs="Arial"/>
              <w:noProof/>
              <w:sz w:val="16"/>
              <w:szCs w:val="16"/>
              <w:lang w:val="fr-CH" w:eastAsia="de-CH"/>
            </w:rPr>
          </w:pPr>
          <w:r w:rsidRPr="00990F9D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>Institut fédéral des hautes études en formation professionnelle IFFP</w:t>
          </w:r>
        </w:p>
        <w:p w14:paraId="69BAA0E6" w14:textId="77777777" w:rsidR="00CB013B" w:rsidRPr="00990F9D" w:rsidRDefault="00CB013B" w:rsidP="00CB013B">
          <w:pPr>
            <w:rPr>
              <w:rFonts w:eastAsiaTheme="minorEastAsia" w:cs="Arial"/>
              <w:noProof/>
              <w:sz w:val="16"/>
              <w:szCs w:val="16"/>
              <w:lang w:val="fr-CH" w:eastAsia="de-CH"/>
            </w:rPr>
          </w:pPr>
          <w:r w:rsidRPr="00990F9D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37BB949C" w14:textId="77777777" w:rsidR="00CB013B" w:rsidRPr="00990F9D" w:rsidRDefault="00CB013B" w:rsidP="00CB013B">
          <w:pPr>
            <w:rPr>
              <w:rFonts w:eastAsiaTheme="minorEastAsia" w:cs="Arial"/>
              <w:noProof/>
              <w:sz w:val="16"/>
              <w:szCs w:val="16"/>
              <w:lang w:val="fr-CH" w:eastAsia="de-CH"/>
            </w:rPr>
          </w:pPr>
          <w:r w:rsidRPr="00990F9D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32410495" w14:textId="77777777" w:rsidR="0077689D" w:rsidRPr="00990F9D" w:rsidRDefault="0077689D" w:rsidP="00CB013B">
          <w:pPr>
            <w:rPr>
              <w:lang w:val="fr-CH"/>
            </w:rPr>
          </w:pPr>
          <w:r w:rsidRPr="00990F9D">
            <w:rPr>
              <w:sz w:val="16"/>
              <w:szCs w:val="16"/>
              <w:lang w:val="fr-CH"/>
            </w:rPr>
            <w:t>+</w:t>
          </w:r>
          <w:r w:rsidR="00CB013B" w:rsidRPr="00990F9D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="00CB013B" w:rsidRPr="00990F9D">
              <w:rPr>
                <w:rFonts w:eastAsiaTheme="minorEastAsia" w:cs="Arial"/>
                <w:noProof/>
                <w:sz w:val="16"/>
                <w:szCs w:val="16"/>
                <w:lang w:val="fr-CH" w:eastAsia="de-CH"/>
              </w:rPr>
              <w:t>info@iffp.swiss</w:t>
            </w:r>
          </w:hyperlink>
          <w:r w:rsidR="00CB013B" w:rsidRPr="00990F9D">
            <w:rPr>
              <w:rFonts w:eastAsiaTheme="minorEastAsia" w:cs="Arial"/>
              <w:noProof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="00CB013B" w:rsidRPr="00990F9D">
              <w:rPr>
                <w:rFonts w:eastAsiaTheme="minorEastAsia" w:cs="Arial"/>
                <w:noProof/>
                <w:sz w:val="16"/>
                <w:szCs w:val="16"/>
                <w:lang w:val="fr-CH" w:eastAsia="de-CH"/>
              </w:rPr>
              <w:t>www.iffp.swiss</w:t>
            </w:r>
          </w:hyperlink>
        </w:p>
      </w:tc>
    </w:tr>
  </w:tbl>
  <w:p w14:paraId="1DC799E0" w14:textId="77777777" w:rsidR="0077689D" w:rsidRPr="00CB013B" w:rsidRDefault="0077689D" w:rsidP="0077689D">
    <w:pPr>
      <w:pStyle w:val="Sansinterligne"/>
      <w:rPr>
        <w:sz w:val="4"/>
        <w:szCs w:val="4"/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E1E557" w14:textId="77777777" w:rsidR="00013E40" w:rsidRDefault="00013E40" w:rsidP="007165D6">
      <w:pPr>
        <w:spacing w:line="240" w:lineRule="auto"/>
      </w:pPr>
      <w:r>
        <w:separator/>
      </w:r>
    </w:p>
  </w:footnote>
  <w:footnote w:type="continuationSeparator" w:id="0">
    <w:p w14:paraId="4D19567B" w14:textId="77777777" w:rsidR="00013E40" w:rsidRDefault="00013E40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187ECD" w:rsidRPr="000A53BD" w14:paraId="49927BFC" w14:textId="77777777" w:rsidTr="0077689D">
      <w:trPr>
        <w:trHeight w:val="1271"/>
      </w:trPr>
      <w:tc>
        <w:tcPr>
          <w:tcW w:w="9355" w:type="dxa"/>
        </w:tcPr>
        <w:p w14:paraId="24D63A97" w14:textId="77777777" w:rsidR="00187ECD" w:rsidRPr="000A53BD" w:rsidRDefault="00793541">
          <w:pPr>
            <w:pStyle w:val="En-tte"/>
          </w:pPr>
          <w:r w:rsidRPr="000A53BD">
            <w:rPr>
              <w:noProof/>
              <w:lang w:val="fr-CH" w:eastAsia="fr-CH"/>
            </w:rPr>
            <w:drawing>
              <wp:inline distT="0" distB="0" distL="0" distR="0" wp14:anchorId="46D4F3B4" wp14:editId="72961F8C">
                <wp:extent cx="1073150" cy="342900"/>
                <wp:effectExtent l="0" t="0" r="0" b="0"/>
                <wp:docPr id="6" name="Grafik 1" descr="T:\Marketing &amp; Kommunikation\10 Komm-Führung\55 CI_CD\Corp. Design\2016_Redesign\30_CD\Logo\10_ehb_logo_ohne_claim\FR\iffp_logo_v0102_sans_nom_et_claim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:\Marketing &amp; Kommunikation\10 Komm-Führung\55 CI_CD\Corp. Design\2016_Redesign\30_CD\Logo\10_ehb_logo_ohne_claim\FR\iffp_logo_v0102_sans_nom_et_claim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1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AB572E" w14:textId="77777777" w:rsidR="004977C3" w:rsidRPr="000A53BD" w:rsidRDefault="004977C3" w:rsidP="000A53BD">
    <w:pPr>
      <w:pStyle w:val="Sansinterligne"/>
      <w:spacing w:after="240"/>
      <w:rPr>
        <w:sz w:val="16"/>
        <w:szCs w:val="16"/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6D65DC" w:rsidRPr="000A53BD" w14:paraId="26DA0330" w14:textId="77777777" w:rsidTr="0077689D">
      <w:trPr>
        <w:trHeight w:val="1271"/>
      </w:trPr>
      <w:tc>
        <w:tcPr>
          <w:tcW w:w="9355" w:type="dxa"/>
        </w:tcPr>
        <w:p w14:paraId="5B42A5A8" w14:textId="77777777" w:rsidR="006D65DC" w:rsidRPr="000A53BD" w:rsidRDefault="00222C0A" w:rsidP="00A05022">
          <w:pPr>
            <w:pStyle w:val="En-tte"/>
          </w:pPr>
          <w:r w:rsidRPr="000A53BD">
            <w:rPr>
              <w:noProof/>
              <w:szCs w:val="16"/>
              <w:lang w:val="fr-CH" w:eastAsia="fr-CH"/>
            </w:rPr>
            <w:drawing>
              <wp:inline distT="0" distB="0" distL="0" distR="0" wp14:anchorId="044531ED" wp14:editId="6D991282">
                <wp:extent cx="2337435" cy="1160780"/>
                <wp:effectExtent l="0" t="0" r="5715" b="1270"/>
                <wp:docPr id="7" name="Grafik 2" descr="T:\Marketing &amp; Kommunikation\10 Komm-Führung\55 CI_CD\Corp. Design\2016_Redesign\30_CD\Logo\10_Logo\IFFP_Logo_positiv_transparent_sans_bor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:\Marketing &amp; Kommunikation\10 Komm-Führung\55 CI_CD\Corp. Design\2016_Redesign\30_CD\Logo\10_Logo\IFFP_Logo_positiv_transparent_sans_bor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7435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B90F9F" w14:textId="77777777" w:rsidR="006D65DC" w:rsidRPr="000A53BD" w:rsidRDefault="006D65DC" w:rsidP="00437B8D">
    <w:pPr>
      <w:pStyle w:val="En-tte"/>
      <w:spacing w:after="480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3" w15:restartNumberingAfterBreak="0">
    <w:nsid w:val="257A6CA9"/>
    <w:multiLevelType w:val="multilevel"/>
    <w:tmpl w:val="F496D008"/>
    <w:numStyleLink w:val="EHBListemitNummernAltN"/>
  </w:abstractNum>
  <w:abstractNum w:abstractNumId="4" w15:restartNumberingAfterBreak="0">
    <w:nsid w:val="2A717126"/>
    <w:multiLevelType w:val="multilevel"/>
    <w:tmpl w:val="52B0A5BA"/>
    <w:numStyleLink w:val="EHBListemitAufzlungenAltA"/>
  </w:abstractNum>
  <w:abstractNum w:abstractNumId="5" w15:restartNumberingAfterBreak="0">
    <w:nsid w:val="320D629A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7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9"/>
  </w:num>
  <w:num w:numId="5">
    <w:abstractNumId w:val="1"/>
  </w:num>
  <w:num w:numId="6">
    <w:abstractNumId w:val="2"/>
  </w:num>
  <w:num w:numId="7">
    <w:abstractNumId w:val="7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3"/>
  </w:num>
  <w:num w:numId="18">
    <w:abstractNumId w:val="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E40"/>
    <w:rsid w:val="00013E40"/>
    <w:rsid w:val="000A53BD"/>
    <w:rsid w:val="000F7C15"/>
    <w:rsid w:val="001278E1"/>
    <w:rsid w:val="0014554D"/>
    <w:rsid w:val="001811CF"/>
    <w:rsid w:val="00187ECD"/>
    <w:rsid w:val="001E63DD"/>
    <w:rsid w:val="00204DE9"/>
    <w:rsid w:val="00222C0A"/>
    <w:rsid w:val="00274B69"/>
    <w:rsid w:val="002B618B"/>
    <w:rsid w:val="002C45FE"/>
    <w:rsid w:val="002F492A"/>
    <w:rsid w:val="00310A8F"/>
    <w:rsid w:val="00370E26"/>
    <w:rsid w:val="00387B1D"/>
    <w:rsid w:val="003A38A8"/>
    <w:rsid w:val="003E0063"/>
    <w:rsid w:val="00437B8D"/>
    <w:rsid w:val="00465067"/>
    <w:rsid w:val="004977C3"/>
    <w:rsid w:val="005876D1"/>
    <w:rsid w:val="005943C3"/>
    <w:rsid w:val="0063300D"/>
    <w:rsid w:val="006345A2"/>
    <w:rsid w:val="00651FDA"/>
    <w:rsid w:val="00660806"/>
    <w:rsid w:val="00662B55"/>
    <w:rsid w:val="00671416"/>
    <w:rsid w:val="00691FA5"/>
    <w:rsid w:val="006D65DC"/>
    <w:rsid w:val="007165D6"/>
    <w:rsid w:val="0077689D"/>
    <w:rsid w:val="00793541"/>
    <w:rsid w:val="007B71CA"/>
    <w:rsid w:val="007C02E2"/>
    <w:rsid w:val="007C14B2"/>
    <w:rsid w:val="007C57CA"/>
    <w:rsid w:val="007D446D"/>
    <w:rsid w:val="0082722E"/>
    <w:rsid w:val="00885C03"/>
    <w:rsid w:val="008E557C"/>
    <w:rsid w:val="008F0AD5"/>
    <w:rsid w:val="00960C74"/>
    <w:rsid w:val="00976EEB"/>
    <w:rsid w:val="00990F9D"/>
    <w:rsid w:val="00A012BE"/>
    <w:rsid w:val="00A05022"/>
    <w:rsid w:val="00A36C56"/>
    <w:rsid w:val="00A86479"/>
    <w:rsid w:val="00B531B0"/>
    <w:rsid w:val="00BB04CE"/>
    <w:rsid w:val="00C2776B"/>
    <w:rsid w:val="00C35CF7"/>
    <w:rsid w:val="00C54261"/>
    <w:rsid w:val="00CB013B"/>
    <w:rsid w:val="00E1518C"/>
    <w:rsid w:val="00E67B67"/>
    <w:rsid w:val="00F17A5B"/>
    <w:rsid w:val="00FC55A8"/>
    <w:rsid w:val="00F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;"/>
  <w14:docId w14:val="1FD4AA58"/>
  <w15:docId w15:val="{4DB861AC-FD85-4D69-A1FA-67DD1C48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3E4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En-tte">
    <w:name w:val="header"/>
    <w:basedOn w:val="Normal"/>
    <w:link w:val="En-tt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5943C3"/>
    <w:rPr>
      <w:spacing w:val="4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5943C3"/>
    <w:rPr>
      <w:spacing w:val="4"/>
      <w:sz w:val="16"/>
    </w:rPr>
  </w:style>
  <w:style w:type="paragraph" w:styleId="Titre">
    <w:name w:val="Title"/>
    <w:basedOn w:val="Normal"/>
    <w:next w:val="Normal"/>
    <w:link w:val="TitreCar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us-titre">
    <w:name w:val="Subtitle"/>
    <w:basedOn w:val="Normal"/>
    <w:next w:val="Normal"/>
    <w:link w:val="Sous-titreCar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us-titreCar">
    <w:name w:val="Sous-titre Car"/>
    <w:basedOn w:val="Policepardfaut"/>
    <w:link w:val="Sous-titre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phedeliste">
    <w:name w:val="List Paragraph"/>
    <w:basedOn w:val="Normal"/>
    <w:uiPriority w:val="34"/>
    <w:semiHidden/>
    <w:rsid w:val="005943C3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re4Car">
    <w:name w:val="Titre 4 Car"/>
    <w:basedOn w:val="Policepardfaut"/>
    <w:link w:val="Titre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re5Car">
    <w:name w:val="Titre 5 Car"/>
    <w:basedOn w:val="Policepardfaut"/>
    <w:link w:val="Titre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re6Car">
    <w:name w:val="Titre 6 Car"/>
    <w:basedOn w:val="Policepardfaut"/>
    <w:link w:val="Titre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re7Car">
    <w:name w:val="Titre 7 Car"/>
    <w:basedOn w:val="Policepardfaut"/>
    <w:link w:val="Titre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re8Car">
    <w:name w:val="Titre 8 Car"/>
    <w:basedOn w:val="Policepardfaut"/>
    <w:link w:val="Titre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re9Car">
    <w:name w:val="Titre 9 Car"/>
    <w:basedOn w:val="Policepardfaut"/>
    <w:link w:val="Titre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lledutableau">
    <w:name w:val="Table Grid"/>
    <w:basedOn w:val="TableauNormal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Sansinterligne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xtedelespacerserv">
    <w:name w:val="Placeholder Text"/>
    <w:basedOn w:val="Policepardfaut"/>
    <w:uiPriority w:val="99"/>
    <w:semiHidden/>
    <w:rsid w:val="004977C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943C3"/>
    <w:rPr>
      <w:color w:val="0000FF" w:themeColor="hyperlink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5943C3"/>
  </w:style>
  <w:style w:type="paragraph" w:styleId="Lgende">
    <w:name w:val="caption"/>
    <w:basedOn w:val="Normal"/>
    <w:next w:val="Normal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leauNormal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leauNormal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rsid w:val="005943C3"/>
    <w:pPr>
      <w:spacing w:line="240" w:lineRule="auto"/>
      <w:ind w:left="567" w:hanging="567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5943C3"/>
    <w:rPr>
      <w:spacing w:val="4"/>
    </w:rPr>
  </w:style>
  <w:style w:type="character" w:styleId="Appelnotedebasdep">
    <w:name w:val="footnote reference"/>
    <w:basedOn w:val="Policepardfaut"/>
    <w:uiPriority w:val="99"/>
    <w:semiHidden/>
    <w:unhideWhenUsed/>
    <w:rsid w:val="005943C3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"/>
    <w:uiPriority w:val="7"/>
    <w:rsid w:val="005943C3"/>
    <w:rPr>
      <w:caps/>
    </w:rPr>
  </w:style>
  <w:style w:type="paragraph" w:styleId="TM1">
    <w:name w:val="toc 1"/>
    <w:basedOn w:val="Normal"/>
    <w:next w:val="Normal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TM2">
    <w:name w:val="toc 2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3">
    <w:name w:val="toc 3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4">
    <w:name w:val="toc 4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Policepardfaut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990F9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0F9D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0F9D"/>
    <w:rPr>
      <w:rFonts w:ascii="Arial" w:eastAsia="Times New Roman" w:hAnsi="Arial" w:cs="Times New Roman"/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0F9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0F9D"/>
    <w:rPr>
      <w:rFonts w:ascii="Arial" w:eastAsia="Times New Roman" w:hAnsi="Arial" w:cs="Times New Roman"/>
      <w:b/>
      <w:bCs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0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rtine.karlen@iffp.swis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ffp.swiss/cas-das-mas-1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iffp.swiss" TargetMode="External"/><Relationship Id="rId1" Type="http://schemas.openxmlformats.org/officeDocument/2006/relationships/hyperlink" Target="http://www.iffp.swiss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ehbzosr024\templates$\IFFP-fran&#231;ais\02_A4_portrait.dotx" TargetMode="External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50568-8F51-4D47-9E83-A17F196F7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02_A4_portrait.dotx</Template>
  <TotalTime>0</TotalTime>
  <Pages>2</Pages>
  <Words>490</Words>
  <Characters>2699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Rywalski Patrick</dc:creator>
  <cp:keywords>ohne Header</cp:keywords>
  <cp:lastModifiedBy>Karlen Martine</cp:lastModifiedBy>
  <cp:revision>7</cp:revision>
  <cp:lastPrinted>2016-04-18T12:11:00Z</cp:lastPrinted>
  <dcterms:created xsi:type="dcterms:W3CDTF">2018-12-14T08:29:00Z</dcterms:created>
  <dcterms:modified xsi:type="dcterms:W3CDTF">2019-02-26T08:13:00Z</dcterms:modified>
</cp:coreProperties>
</file>